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43A" w:rsidRDefault="000E643A"/>
    <w:p w:rsidR="00E358DA" w:rsidRDefault="00E358DA"/>
    <w:p w:rsidR="00FF3E12" w:rsidRDefault="00FF3E12"/>
    <w:p w:rsidR="00CB16E7" w:rsidRDefault="00CB16E7"/>
    <w:p w:rsidR="00493318" w:rsidRDefault="00493318"/>
    <w:p w:rsidR="00FF3E12" w:rsidRDefault="00FF3E12"/>
    <w:p w:rsidR="00FF3E12" w:rsidRDefault="00FF3E12"/>
    <w:p w:rsidR="00737A2A" w:rsidRDefault="00517582">
      <w:r w:rsidRPr="00631D35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1312" behindDoc="0" locked="1" layoutInCell="1" allowOverlap="0" wp14:anchorId="5681C991" wp14:editId="4C1EB277">
                <wp:simplePos x="0" y="0"/>
                <wp:positionH relativeFrom="column">
                  <wp:posOffset>3961130</wp:posOffset>
                </wp:positionH>
                <wp:positionV relativeFrom="page">
                  <wp:posOffset>2118360</wp:posOffset>
                </wp:positionV>
                <wp:extent cx="2159635" cy="323850"/>
                <wp:effectExtent l="0" t="0" r="12065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63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A5B" w:rsidRDefault="007770F0" w:rsidP="00B42A5B">
                            <w:pPr>
                              <w:tabs>
                                <w:tab w:val="left" w:pos="993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Ansprechpartner: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rich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shul</w:t>
                            </w:r>
                            <w:proofErr w:type="spellEnd"/>
                          </w:p>
                          <w:p w:rsidR="00BA00BA" w:rsidRPr="0094488B" w:rsidRDefault="007770F0" w:rsidP="007770F0">
                            <w:pPr>
                              <w:tabs>
                                <w:tab w:val="left" w:pos="993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94488B">
                              <w:rPr>
                                <w:sz w:val="18"/>
                                <w:szCs w:val="18"/>
                              </w:rPr>
                              <w:t>tabletteam@kg-fds.de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11.9pt;margin-top:166.8pt;width:170.0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" o:allowoverlap="f" filled="f" stroked="f">
                <v:textbox inset="0,0,0,0">
                  <w:txbxContent>
                    <w:p w:rsidR="00B42A5B" w:rsidRDefault="007770F0" w:rsidP="00B42A5B">
                      <w:pPr>
                        <w:tabs>
                          <w:tab w:val="left" w:pos="993"/>
                        </w:tabs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Ansprechpartner: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rich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vent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shul</w:t>
                      </w:r>
                      <w:proofErr w:type="spellEnd"/>
                    </w:p>
                    <w:p w:rsidR="00BA00BA" w:rsidRPr="0094488B" w:rsidRDefault="007770F0" w:rsidP="007770F0">
                      <w:pPr>
                        <w:tabs>
                          <w:tab w:val="left" w:pos="993"/>
                        </w:tabs>
                        <w:rPr>
                          <w:sz w:val="18"/>
                          <w:szCs w:val="18"/>
                        </w:rPr>
                      </w:pPr>
                      <w:r w:rsidRPr="0094488B">
                        <w:rPr>
                          <w:sz w:val="18"/>
                          <w:szCs w:val="18"/>
                        </w:rPr>
                        <w:t>tabletteam@kg-fds.de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493318" w:rsidRDefault="00493318"/>
    <w:p w:rsidR="00493318" w:rsidRDefault="00493318"/>
    <w:p w:rsidR="00493318" w:rsidRDefault="00493318"/>
    <w:p w:rsidR="00493318" w:rsidRDefault="00493318"/>
    <w:p w:rsidR="00375EF9" w:rsidRDefault="00E30A22" w:rsidP="00623BC8">
      <w:pPr>
        <w:tabs>
          <w:tab w:val="left" w:pos="6237"/>
        </w:tabs>
        <w:ind w:right="-2"/>
        <w:rPr>
          <w:sz w:val="20"/>
          <w:szCs w:val="20"/>
        </w:rPr>
      </w:pPr>
      <w:r>
        <w:tab/>
      </w:r>
      <w:r w:rsidRPr="00E01046">
        <w:rPr>
          <w:sz w:val="20"/>
          <w:szCs w:val="20"/>
        </w:rPr>
        <w:t xml:space="preserve">Freudenstadt, </w:t>
      </w:r>
      <w:sdt>
        <w:sdtPr>
          <w:rPr>
            <w:sz w:val="20"/>
            <w:szCs w:val="20"/>
          </w:rPr>
          <w:id w:val="-1200540228"/>
          <w:placeholder>
            <w:docPart w:val="BFC415C68C9A452CB4E9A22EA9FB5062"/>
          </w:placeholder>
          <w:date w:fullDate="2021-04-26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4976C4">
            <w:rPr>
              <w:sz w:val="20"/>
              <w:szCs w:val="20"/>
            </w:rPr>
            <w:t>26.04.2021</w:t>
          </w:r>
        </w:sdtContent>
      </w:sdt>
    </w:p>
    <w:p w:rsidR="00623BC8" w:rsidRPr="00623BC8" w:rsidRDefault="00623BC8" w:rsidP="00623BC8">
      <w:pPr>
        <w:tabs>
          <w:tab w:val="left" w:pos="6237"/>
        </w:tabs>
        <w:ind w:right="-2"/>
        <w:rPr>
          <w:sz w:val="20"/>
          <w:szCs w:val="20"/>
        </w:rPr>
      </w:pPr>
    </w:p>
    <w:p w:rsidR="00F600A7" w:rsidRDefault="00B7787C" w:rsidP="002168E0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Nutzungs</w:t>
      </w:r>
      <w:r w:rsidR="002168E0">
        <w:rPr>
          <w:b/>
          <w:bCs/>
          <w:sz w:val="28"/>
          <w:szCs w:val="28"/>
        </w:rPr>
        <w:t>vereinbarung für den Gebrauch von Lehrer iPads am</w:t>
      </w:r>
      <w:r w:rsidR="00F600A7">
        <w:rPr>
          <w:b/>
          <w:bCs/>
          <w:sz w:val="28"/>
          <w:szCs w:val="28"/>
        </w:rPr>
        <w:t xml:space="preserve"> </w:t>
      </w:r>
    </w:p>
    <w:p w:rsidR="00F600A7" w:rsidRDefault="00F600A7" w:rsidP="00F600A7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Kepler Gymnasium Freudenstadt</w:t>
      </w:r>
    </w:p>
    <w:p w:rsidR="00F600A7" w:rsidRDefault="00F600A7" w:rsidP="00F600A7"/>
    <w:p w:rsidR="00F600A7" w:rsidRDefault="00F600A7" w:rsidP="00F600A7">
      <w:pPr>
        <w:pStyle w:val="Listenabsatz"/>
        <w:numPr>
          <w:ilvl w:val="0"/>
          <w:numId w:val="2"/>
        </w:numPr>
        <w:rPr>
          <w:b/>
          <w:bCs/>
          <w:sz w:val="22"/>
        </w:rPr>
      </w:pPr>
      <w:r>
        <w:rPr>
          <w:b/>
          <w:bCs/>
          <w:sz w:val="22"/>
        </w:rPr>
        <w:t>Allgemeines</w:t>
      </w:r>
    </w:p>
    <w:p w:rsidR="00F600A7" w:rsidRDefault="00F600A7" w:rsidP="00F600A7">
      <w:pPr>
        <w:rPr>
          <w:b/>
          <w:bCs/>
        </w:rPr>
      </w:pPr>
    </w:p>
    <w:p w:rsidR="002168E0" w:rsidRDefault="00F600A7" w:rsidP="00F600A7">
      <w:r>
        <w:t>D</w:t>
      </w:r>
      <w:r w:rsidR="002168E0">
        <w:t xml:space="preserve">as iPad ist Eigentum der Schule und wird an die Lehrkraft ausgeliehen, solange diese an der Schule beschäftigt ist. </w:t>
      </w:r>
      <w:r w:rsidR="00902B0B">
        <w:t xml:space="preserve">Die Lehrkraft verpflichtet sich, die unten genannten </w:t>
      </w:r>
      <w:r w:rsidR="00B7787C">
        <w:t>Nutzungsvereinbarungen</w:t>
      </w:r>
      <w:r w:rsidR="00902B0B">
        <w:t xml:space="preserve"> für den Umgang mit dem iPad einzuhalten.</w:t>
      </w:r>
      <w:r w:rsidR="00266E90">
        <w:t xml:space="preserve"> </w:t>
      </w:r>
      <w:r w:rsidR="00902B0B">
        <w:t xml:space="preserve"> </w:t>
      </w:r>
    </w:p>
    <w:p w:rsidR="00F600A7" w:rsidRDefault="00F600A7" w:rsidP="00F600A7"/>
    <w:p w:rsidR="00F600A7" w:rsidRPr="00623BC8" w:rsidRDefault="00F600A7" w:rsidP="00F600A7">
      <w:pPr>
        <w:pStyle w:val="Listenabsatz"/>
        <w:numPr>
          <w:ilvl w:val="0"/>
          <w:numId w:val="2"/>
        </w:numPr>
        <w:rPr>
          <w:b/>
          <w:bCs/>
          <w:sz w:val="22"/>
        </w:rPr>
      </w:pPr>
      <w:r>
        <w:rPr>
          <w:b/>
          <w:bCs/>
          <w:sz w:val="22"/>
        </w:rPr>
        <w:t>Regeln</w:t>
      </w:r>
      <w:r w:rsidR="00266E90">
        <w:rPr>
          <w:b/>
          <w:bCs/>
          <w:sz w:val="22"/>
        </w:rPr>
        <w:t xml:space="preserve"> und Informationen</w:t>
      </w:r>
      <w:r>
        <w:rPr>
          <w:b/>
          <w:bCs/>
          <w:sz w:val="22"/>
        </w:rPr>
        <w:t xml:space="preserve"> für die Nutzung</w:t>
      </w:r>
    </w:p>
    <w:p w:rsidR="00F600A7" w:rsidRDefault="00F600A7" w:rsidP="00F600A7">
      <w:pPr>
        <w:rPr>
          <w:b/>
          <w:bCs/>
        </w:rPr>
      </w:pPr>
    </w:p>
    <w:p w:rsidR="00266E90" w:rsidRDefault="00266E90" w:rsidP="00266E90">
      <w:pPr>
        <w:rPr>
          <w:bCs/>
        </w:rPr>
      </w:pPr>
      <w:r w:rsidRPr="00266E90">
        <w:rPr>
          <w:bCs/>
        </w:rPr>
        <w:t>Die Lehrkraft verpflichtet sich</w:t>
      </w:r>
      <w:r>
        <w:rPr>
          <w:bCs/>
        </w:rPr>
        <w:t xml:space="preserve"> </w:t>
      </w:r>
      <w:r w:rsidRPr="00266E90">
        <w:rPr>
          <w:bCs/>
        </w:rPr>
        <w:t xml:space="preserve">zur </w:t>
      </w:r>
      <w:r w:rsidR="00F600A7" w:rsidRPr="00266E90">
        <w:rPr>
          <w:bCs/>
        </w:rPr>
        <w:t>Nutzung</w:t>
      </w:r>
      <w:r w:rsidRPr="00266E90">
        <w:rPr>
          <w:bCs/>
        </w:rPr>
        <w:t xml:space="preserve"> des iPads im Unterricht</w:t>
      </w:r>
      <w:r>
        <w:rPr>
          <w:bCs/>
        </w:rPr>
        <w:t>.</w:t>
      </w:r>
    </w:p>
    <w:p w:rsidR="00266E90" w:rsidRDefault="00266E90" w:rsidP="00266E90">
      <w:pPr>
        <w:rPr>
          <w:bCs/>
        </w:rPr>
      </w:pPr>
    </w:p>
    <w:p w:rsidR="00266E90" w:rsidRDefault="00266E90" w:rsidP="00266E90">
      <w:pPr>
        <w:rPr>
          <w:bCs/>
        </w:rPr>
      </w:pPr>
      <w:r>
        <w:rPr>
          <w:bCs/>
        </w:rPr>
        <w:t>Zusätzlich unterstützt die Lehrkraft die die</w:t>
      </w:r>
      <w:r w:rsidRPr="00266E90">
        <w:rPr>
          <w:bCs/>
        </w:rPr>
        <w:t xml:space="preserve"> Weiterentwicklung von Konzepten zur Nutzung der iPads (</w:t>
      </w:r>
      <w:proofErr w:type="spellStart"/>
      <w:r w:rsidRPr="00266E90">
        <w:rPr>
          <w:bCs/>
        </w:rPr>
        <w:t>Feeback</w:t>
      </w:r>
      <w:proofErr w:type="spellEnd"/>
      <w:r w:rsidRPr="00266E90">
        <w:rPr>
          <w:bCs/>
        </w:rPr>
        <w:t>, Fortbildungen etc.)</w:t>
      </w:r>
      <w:r>
        <w:rPr>
          <w:bCs/>
        </w:rPr>
        <w:t>.</w:t>
      </w:r>
    </w:p>
    <w:p w:rsidR="00266E90" w:rsidRDefault="00266E90" w:rsidP="00266E90">
      <w:pPr>
        <w:rPr>
          <w:bCs/>
        </w:rPr>
      </w:pPr>
    </w:p>
    <w:p w:rsidR="000712AB" w:rsidRDefault="001F6C08" w:rsidP="00266E90">
      <w:pPr>
        <w:rPr>
          <w:bCs/>
        </w:rPr>
      </w:pPr>
      <w:r>
        <w:rPr>
          <w:bCs/>
        </w:rPr>
        <w:t xml:space="preserve">Die Lehrkraft bewahrt das iPad vor Schmutz und Flüssigkeiten. </w:t>
      </w:r>
      <w:r w:rsidR="000712AB">
        <w:rPr>
          <w:bCs/>
        </w:rPr>
        <w:t>Vorsätzliche</w:t>
      </w:r>
      <w:r w:rsidR="00266E90">
        <w:rPr>
          <w:bCs/>
        </w:rPr>
        <w:t xml:space="preserve"> und bei priva</w:t>
      </w:r>
      <w:r w:rsidR="000712AB">
        <w:rPr>
          <w:bCs/>
        </w:rPr>
        <w:t>ter Nutzung entstandene Schäden</w:t>
      </w:r>
      <w:r w:rsidR="00266E90">
        <w:rPr>
          <w:bCs/>
        </w:rPr>
        <w:t xml:space="preserve"> m</w:t>
      </w:r>
      <w:r w:rsidR="000712AB">
        <w:rPr>
          <w:bCs/>
        </w:rPr>
        <w:t xml:space="preserve">üssen über die private Haftpflichtversicherung abgesichert werden. </w:t>
      </w:r>
    </w:p>
    <w:p w:rsidR="000712AB" w:rsidRDefault="000712AB" w:rsidP="00266E90">
      <w:pPr>
        <w:rPr>
          <w:bCs/>
        </w:rPr>
      </w:pPr>
    </w:p>
    <w:p w:rsidR="000712AB" w:rsidRDefault="000712AB" w:rsidP="00266E90">
      <w:pPr>
        <w:rPr>
          <w:bCs/>
        </w:rPr>
      </w:pPr>
      <w:r>
        <w:rPr>
          <w:bCs/>
        </w:rPr>
        <w:t xml:space="preserve">Es dürfen zusätzliche Apps auch über eine private Apple-ID auf den Geräten installiert und benutzt werden. </w:t>
      </w:r>
    </w:p>
    <w:p w:rsidR="000712AB" w:rsidRDefault="000712AB" w:rsidP="00266E90">
      <w:pPr>
        <w:rPr>
          <w:bCs/>
        </w:rPr>
      </w:pPr>
    </w:p>
    <w:p w:rsidR="000712AB" w:rsidRDefault="000712AB" w:rsidP="00266E90">
      <w:pPr>
        <w:rPr>
          <w:bCs/>
        </w:rPr>
      </w:pPr>
      <w:r>
        <w:rPr>
          <w:bCs/>
        </w:rPr>
        <w:t>Bei der Nutzung des iPad achtet die Lehrkraft auf den Datenschutz (inklusive nicht automatisierter Synchronisierungen, ausreichender Zugangsbeschränkung, sowie dem Schutz personenbezogener Daten).</w:t>
      </w:r>
    </w:p>
    <w:p w:rsidR="000712AB" w:rsidRDefault="000712AB" w:rsidP="00266E90">
      <w:pPr>
        <w:rPr>
          <w:bCs/>
        </w:rPr>
      </w:pPr>
    </w:p>
    <w:p w:rsidR="00266E90" w:rsidRPr="001F6C08" w:rsidRDefault="000712AB" w:rsidP="00266E90">
      <w:pPr>
        <w:rPr>
          <w:bCs/>
        </w:rPr>
      </w:pPr>
      <w:r w:rsidRPr="001F6C08">
        <w:rPr>
          <w:bCs/>
        </w:rPr>
        <w:t xml:space="preserve">Die Lehrkraft stellt sicher, dass das iPad stets auf dem neusten Stand ist (Software Updates).          </w:t>
      </w:r>
    </w:p>
    <w:p w:rsidR="00266E90" w:rsidRPr="001F6C08" w:rsidRDefault="00266E90" w:rsidP="00266E90">
      <w:pPr>
        <w:rPr>
          <w:bCs/>
        </w:rPr>
      </w:pPr>
    </w:p>
    <w:p w:rsidR="00266E90" w:rsidRPr="001F6C08" w:rsidRDefault="001F6C08" w:rsidP="00266E90">
      <w:r w:rsidRPr="001F6C08">
        <w:t xml:space="preserve">Sollte ein Gerät verloren gehen, kann es </w:t>
      </w:r>
      <w:r w:rsidR="000712AB" w:rsidRPr="001F6C08">
        <w:t>durch die Fernverwaltung geortet werden.</w:t>
      </w:r>
    </w:p>
    <w:p w:rsidR="001F6C08" w:rsidRPr="001F6C08" w:rsidRDefault="001F6C08" w:rsidP="00266E90"/>
    <w:p w:rsidR="000712AB" w:rsidRPr="001F6C08" w:rsidRDefault="001F6C08" w:rsidP="00266E90">
      <w:r w:rsidRPr="001F6C08">
        <w:t xml:space="preserve">Die Lehrkraft unternimmt keine Eingriffe in die Hard- und Softwareinstallation und meldet Störungen oder Schäden am iPad dem Tablet-Team.  </w:t>
      </w:r>
    </w:p>
    <w:p w:rsidR="000712AB" w:rsidRDefault="000712AB" w:rsidP="00266E90">
      <w:pPr>
        <w:rPr>
          <w:b/>
          <w:bCs/>
        </w:rPr>
      </w:pPr>
    </w:p>
    <w:p w:rsidR="001F6C08" w:rsidRDefault="001F6C08" w:rsidP="001F6C08">
      <w:r w:rsidRPr="001F6C08">
        <w:t xml:space="preserve">Zuwiderhandlungen gegen diese </w:t>
      </w:r>
      <w:r w:rsidR="00B7787C">
        <w:t>Nutzungs</w:t>
      </w:r>
      <w:r w:rsidRPr="001F6C08">
        <w:t xml:space="preserve">vereinbarung </w:t>
      </w:r>
      <w:r w:rsidRPr="001F6C08">
        <w:t>können den Entzug der Nutzungsberechtigung, ggf. rechtliche Konsequenzen und die unverzügliche Pflicht zur Rückgabe de</w:t>
      </w:r>
      <w:r w:rsidRPr="001F6C08">
        <w:t xml:space="preserve">s iPads </w:t>
      </w:r>
      <w:r w:rsidRPr="001F6C08">
        <w:t>zur Folge haben.</w:t>
      </w:r>
      <w:r>
        <w:t xml:space="preserve"> </w:t>
      </w:r>
      <w:r w:rsidR="0094488B">
        <w:t xml:space="preserve">Ich habe die </w:t>
      </w:r>
      <w:r w:rsidR="00B7787C">
        <w:t>Nutzungs</w:t>
      </w:r>
      <w:r>
        <w:t>vereinbarung</w:t>
      </w:r>
      <w:r w:rsidR="00F600A7">
        <w:t xml:space="preserve"> zur Verwendung von </w:t>
      </w:r>
      <w:r>
        <w:t xml:space="preserve">iPads </w:t>
      </w:r>
      <w:r w:rsidR="0094488B">
        <w:t>gelesen und</w:t>
      </w:r>
      <w:r>
        <w:t xml:space="preserve"> </w:t>
      </w:r>
      <w:r w:rsidR="00F600A7">
        <w:t>verpflichte mich, die darin festgelegten Regeln zu beachten.</w:t>
      </w:r>
      <w:bookmarkStart w:id="0" w:name="_GoBack"/>
      <w:bookmarkEnd w:id="0"/>
    </w:p>
    <w:p w:rsidR="00F600A7" w:rsidRDefault="00F600A7" w:rsidP="001F6C08">
      <w:r>
        <w:t xml:space="preserve"> </w:t>
      </w:r>
    </w:p>
    <w:p w:rsidR="00F600A7" w:rsidRDefault="00F600A7" w:rsidP="00F600A7">
      <w:pPr>
        <w:spacing w:line="360" w:lineRule="atLeast"/>
        <w:jc w:val="right"/>
      </w:pPr>
      <w:r>
        <w:t>_____________________________________________________</w:t>
      </w:r>
    </w:p>
    <w:p w:rsidR="00F600A7" w:rsidRDefault="00F600A7" w:rsidP="00F600A7">
      <w:pPr>
        <w:spacing w:line="360" w:lineRule="atLeast"/>
        <w:jc w:val="right"/>
      </w:pPr>
      <w:r>
        <w:t>Name</w:t>
      </w:r>
      <w:r w:rsidR="001F6C08">
        <w:t>, Datum und Unterschrift</w:t>
      </w:r>
      <w:r>
        <w:t xml:space="preserve"> der </w:t>
      </w:r>
      <w:r w:rsidR="001F6C08">
        <w:t xml:space="preserve">Lehrkraft </w:t>
      </w:r>
    </w:p>
    <w:p w:rsidR="002734F4" w:rsidRDefault="002734F4"/>
    <w:sectPr w:rsidR="002734F4" w:rsidSect="00773EE7">
      <w:footerReference w:type="default" r:id="rId8"/>
      <w:headerReference w:type="first" r:id="rId9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514" w:rsidRDefault="00851514" w:rsidP="00773EE7">
      <w:r>
        <w:separator/>
      </w:r>
    </w:p>
  </w:endnote>
  <w:endnote w:type="continuationSeparator" w:id="0">
    <w:p w:rsidR="00851514" w:rsidRDefault="00851514" w:rsidP="00773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EE7" w:rsidRDefault="00773EE7" w:rsidP="00773EE7">
    <w:pPr>
      <w:jc w:val="center"/>
      <w:rPr>
        <w:sz w:val="14"/>
        <w:szCs w:val="14"/>
      </w:rPr>
    </w:pPr>
    <w:r w:rsidRPr="001A39C2">
      <w:rPr>
        <w:b/>
        <w:bCs/>
        <w:color w:val="F59C00"/>
        <w:sz w:val="14"/>
        <w:szCs w:val="14"/>
      </w:rPr>
      <w:t>Kepler-Gymnasium</w:t>
    </w:r>
    <w:r w:rsidRPr="001A39C2">
      <w:rPr>
        <w:sz w:val="14"/>
        <w:szCs w:val="14"/>
      </w:rPr>
      <w:t xml:space="preserve"> </w:t>
    </w:r>
    <w:r w:rsidRPr="001A39C2">
      <w:rPr>
        <w:sz w:val="14"/>
        <w:szCs w:val="14"/>
      </w:rPr>
      <w:sym w:font="Wingdings" w:char="F09F"/>
    </w:r>
    <w:r w:rsidRPr="001A39C2">
      <w:rPr>
        <w:sz w:val="14"/>
        <w:szCs w:val="14"/>
      </w:rPr>
      <w:t xml:space="preserve"> Ludwig-Jahn-Straße 54 </w:t>
    </w:r>
    <w:r w:rsidRPr="001A39C2">
      <w:rPr>
        <w:sz w:val="14"/>
        <w:szCs w:val="14"/>
      </w:rPr>
      <w:sym w:font="Wingdings" w:char="F09F"/>
    </w:r>
    <w:r w:rsidRPr="001A39C2">
      <w:rPr>
        <w:sz w:val="14"/>
        <w:szCs w:val="14"/>
      </w:rPr>
      <w:t xml:space="preserve"> 72250 Freudenstadt</w:t>
    </w:r>
  </w:p>
  <w:p w:rsidR="00773EE7" w:rsidRPr="00566338" w:rsidRDefault="00773EE7" w:rsidP="00773EE7">
    <w:pPr>
      <w:jc w:val="center"/>
      <w:rPr>
        <w:rFonts w:asciiTheme="minorHAnsi" w:hAnsiTheme="minorHAnsi" w:cstheme="minorHAnsi"/>
        <w:sz w:val="14"/>
        <w:szCs w:val="14"/>
      </w:rPr>
    </w:pPr>
  </w:p>
  <w:sdt>
    <w:sdtPr>
      <w:rPr>
        <w:rFonts w:asciiTheme="minorHAnsi" w:hAnsiTheme="minorHAnsi" w:cstheme="minorHAnsi"/>
        <w:sz w:val="20"/>
        <w:szCs w:val="20"/>
      </w:rPr>
      <w:id w:val="41405207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73EE7" w:rsidRPr="00566338" w:rsidRDefault="00773EE7">
            <w:pPr>
              <w:pStyle w:val="Fuzeile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16E7">
              <w:rPr>
                <w:rFonts w:asciiTheme="minorHAnsi" w:hAnsiTheme="minorHAnsi" w:cstheme="minorHAnsi"/>
                <w:sz w:val="20"/>
                <w:szCs w:val="20"/>
              </w:rPr>
              <w:t xml:space="preserve">Seite </w:t>
            </w:r>
            <w:r w:rsidRPr="00CB16E7">
              <w:rPr>
                <w:rFonts w:asciiTheme="minorHAnsi" w:hAnsiTheme="minorHAnsi" w:cstheme="minorHAnsi"/>
              </w:rPr>
              <w:fldChar w:fldCharType="begin"/>
            </w:r>
            <w:r w:rsidRPr="00CB16E7">
              <w:rPr>
                <w:rFonts w:asciiTheme="minorHAnsi" w:hAnsiTheme="minorHAnsi" w:cstheme="minorHAnsi"/>
                <w:sz w:val="20"/>
                <w:szCs w:val="20"/>
              </w:rPr>
              <w:instrText>PAGE</w:instrText>
            </w:r>
            <w:r w:rsidRPr="00CB16E7">
              <w:rPr>
                <w:rFonts w:asciiTheme="minorHAnsi" w:hAnsiTheme="minorHAnsi" w:cstheme="minorHAnsi"/>
              </w:rPr>
              <w:fldChar w:fldCharType="separate"/>
            </w:r>
            <w:r w:rsidR="001F6C08">
              <w:rPr>
                <w:rFonts w:asciiTheme="minorHAnsi" w:hAnsiTheme="minorHAnsi" w:cstheme="minorHAnsi"/>
                <w:noProof/>
                <w:sz w:val="20"/>
                <w:szCs w:val="20"/>
              </w:rPr>
              <w:t>2</w:t>
            </w:r>
            <w:r w:rsidRPr="00CB16E7">
              <w:rPr>
                <w:rFonts w:asciiTheme="minorHAnsi" w:hAnsiTheme="minorHAnsi" w:cstheme="minorHAnsi"/>
              </w:rPr>
              <w:fldChar w:fldCharType="end"/>
            </w:r>
            <w:r w:rsidRPr="00CB16E7">
              <w:rPr>
                <w:rFonts w:asciiTheme="minorHAnsi" w:hAnsiTheme="minorHAnsi" w:cstheme="minorHAnsi"/>
                <w:sz w:val="20"/>
                <w:szCs w:val="20"/>
              </w:rPr>
              <w:t xml:space="preserve"> von </w:t>
            </w:r>
            <w:r w:rsidRPr="00CB16E7">
              <w:rPr>
                <w:rFonts w:asciiTheme="minorHAnsi" w:hAnsiTheme="minorHAnsi" w:cstheme="minorHAnsi"/>
              </w:rPr>
              <w:fldChar w:fldCharType="begin"/>
            </w:r>
            <w:r w:rsidRPr="00CB16E7">
              <w:rPr>
                <w:rFonts w:asciiTheme="minorHAnsi" w:hAnsiTheme="minorHAnsi" w:cstheme="minorHAnsi"/>
                <w:sz w:val="20"/>
                <w:szCs w:val="20"/>
              </w:rPr>
              <w:instrText>NUMPAGES</w:instrText>
            </w:r>
            <w:r w:rsidRPr="00CB16E7">
              <w:rPr>
                <w:rFonts w:asciiTheme="minorHAnsi" w:hAnsiTheme="minorHAnsi" w:cstheme="minorHAnsi"/>
              </w:rPr>
              <w:fldChar w:fldCharType="separate"/>
            </w:r>
            <w:r w:rsidR="001F6C08">
              <w:rPr>
                <w:rFonts w:asciiTheme="minorHAnsi" w:hAnsiTheme="minorHAnsi" w:cstheme="minorHAnsi"/>
                <w:noProof/>
                <w:sz w:val="20"/>
                <w:szCs w:val="20"/>
              </w:rPr>
              <w:t>2</w:t>
            </w:r>
            <w:r w:rsidRPr="00CB16E7">
              <w:rPr>
                <w:rFonts w:asciiTheme="minorHAnsi" w:hAnsiTheme="minorHAnsi" w:cstheme="minorHAnsi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514" w:rsidRDefault="00851514" w:rsidP="00773EE7">
      <w:r>
        <w:separator/>
      </w:r>
    </w:p>
  </w:footnote>
  <w:footnote w:type="continuationSeparator" w:id="0">
    <w:p w:rsidR="00851514" w:rsidRDefault="00851514" w:rsidP="00773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35" w:rsidRDefault="00631D35">
    <w:pPr>
      <w:pStyle w:val="Kopfzeile"/>
    </w:pPr>
    <w:r w:rsidRPr="00631D35">
      <w:rPr>
        <w:b/>
        <w:bCs/>
        <w:noProof/>
        <w:color w:val="F59C00"/>
        <w:sz w:val="14"/>
        <w:szCs w:val="14"/>
        <w:lang w:eastAsia="de-DE"/>
      </w:rPr>
      <mc:AlternateContent>
        <mc:Choice Requires="wps">
          <w:drawing>
            <wp:anchor distT="0" distB="0" distL="0" distR="0" simplePos="0" relativeHeight="251662336" behindDoc="0" locked="1" layoutInCell="1" allowOverlap="0" wp14:anchorId="2842A26D" wp14:editId="57022E26">
              <wp:simplePos x="0" y="0"/>
              <wp:positionH relativeFrom="column">
                <wp:posOffset>-93980</wp:posOffset>
              </wp:positionH>
              <wp:positionV relativeFrom="margin">
                <wp:posOffset>1073785</wp:posOffset>
              </wp:positionV>
              <wp:extent cx="2933700" cy="208280"/>
              <wp:effectExtent l="0" t="0" r="0" b="1270"/>
              <wp:wrapNone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3700" cy="2082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31D35" w:rsidRPr="001A39C2" w:rsidRDefault="00631D35" w:rsidP="00631D35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39C2">
                            <w:rPr>
                              <w:b/>
                              <w:bCs/>
                              <w:color w:val="F59C00"/>
                              <w:sz w:val="14"/>
                              <w:szCs w:val="14"/>
                            </w:rPr>
                            <w:t>Kepler-Gymnasium</w:t>
                          </w:r>
                          <w:r w:rsidRPr="001A39C2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39C2">
                            <w:rPr>
                              <w:sz w:val="14"/>
                              <w:szCs w:val="14"/>
                            </w:rPr>
                            <w:sym w:font="Wingdings" w:char="F09F"/>
                          </w:r>
                          <w:r w:rsidRPr="001A39C2">
                            <w:rPr>
                              <w:sz w:val="14"/>
                              <w:szCs w:val="14"/>
                            </w:rPr>
                            <w:t xml:space="preserve"> Ludwig-Jahn-Straße 54 </w:t>
                          </w:r>
                          <w:r w:rsidRPr="001A39C2">
                            <w:rPr>
                              <w:sz w:val="14"/>
                              <w:szCs w:val="14"/>
                            </w:rPr>
                            <w:sym w:font="Wingdings" w:char="F09F"/>
                          </w:r>
                          <w:r w:rsidRPr="001A39C2">
                            <w:rPr>
                              <w:sz w:val="14"/>
                              <w:szCs w:val="14"/>
                            </w:rPr>
                            <w:t xml:space="preserve"> 72250 Freudenstadt</w:t>
                          </w:r>
                        </w:p>
                        <w:p w:rsidR="00631D35" w:rsidRDefault="00631D35" w:rsidP="00631D3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.4pt;margin-top:84.55pt;width:231pt;height:16.4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" o:allowoverlap="f" filled="f" stroked="f">
              <v:textbox>
                <w:txbxContent>
                  <w:p w:rsidR="00631D35" w:rsidRPr="001A39C2" w:rsidRDefault="00631D35" w:rsidP="00631D35">
                    <w:pPr>
                      <w:rPr>
                        <w:sz w:val="14"/>
                        <w:szCs w:val="14"/>
                      </w:rPr>
                    </w:pPr>
                    <w:r w:rsidRPr="001A39C2">
                      <w:rPr>
                        <w:b/>
                        <w:bCs/>
                        <w:color w:val="F59C00"/>
                        <w:sz w:val="14"/>
                        <w:szCs w:val="14"/>
                      </w:rPr>
                      <w:t>Kepler-Gymnasium</w:t>
                    </w:r>
                    <w:r w:rsidRPr="001A39C2">
                      <w:rPr>
                        <w:sz w:val="14"/>
                        <w:szCs w:val="14"/>
                      </w:rPr>
                      <w:t xml:space="preserve"> </w:t>
                    </w:r>
                    <w:r w:rsidRPr="001A39C2">
                      <w:rPr>
                        <w:sz w:val="14"/>
                        <w:szCs w:val="14"/>
                      </w:rPr>
                      <w:sym w:font="Wingdings" w:char="F09F"/>
                    </w:r>
                    <w:r w:rsidRPr="001A39C2">
                      <w:rPr>
                        <w:sz w:val="14"/>
                        <w:szCs w:val="14"/>
                      </w:rPr>
                      <w:t xml:space="preserve"> Ludwig-Jahn-Straße 54 </w:t>
                    </w:r>
                    <w:r w:rsidRPr="001A39C2">
                      <w:rPr>
                        <w:sz w:val="14"/>
                        <w:szCs w:val="14"/>
                      </w:rPr>
                      <w:sym w:font="Wingdings" w:char="F09F"/>
                    </w:r>
                    <w:r w:rsidRPr="001A39C2">
                      <w:rPr>
                        <w:sz w:val="14"/>
                        <w:szCs w:val="14"/>
                      </w:rPr>
                      <w:t xml:space="preserve"> 72250 Freudenstadt</w:t>
                    </w:r>
                  </w:p>
                  <w:p w:rsidR="00631D35" w:rsidRDefault="00631D35" w:rsidP="00631D35"/>
                </w:txbxContent>
              </v:textbox>
              <w10:wrap anchory="margin"/>
              <w10:anchorlock/>
            </v:shape>
          </w:pict>
        </mc:Fallback>
      </mc:AlternateContent>
    </w:r>
    <w:r w:rsidRPr="00631D35">
      <w:rPr>
        <w:noProof/>
        <w:lang w:eastAsia="de-DE"/>
      </w:rPr>
      <w:drawing>
        <wp:anchor distT="0" distB="0" distL="114300" distR="114300" simplePos="0" relativeHeight="251659264" behindDoc="0" locked="1" layoutInCell="1" allowOverlap="1" wp14:anchorId="388407AE" wp14:editId="0651A8C4">
          <wp:simplePos x="0" y="0"/>
          <wp:positionH relativeFrom="column">
            <wp:posOffset>3955415</wp:posOffset>
          </wp:positionH>
          <wp:positionV relativeFrom="margin">
            <wp:posOffset>-179070</wp:posOffset>
          </wp:positionV>
          <wp:extent cx="1979930" cy="1281430"/>
          <wp:effectExtent l="0" t="0" r="127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1281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7582" w:rsidRPr="00631D35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0" wp14:anchorId="64BFA8E1" wp14:editId="27BEAC29">
              <wp:simplePos x="0" y="0"/>
              <wp:positionH relativeFrom="column">
                <wp:posOffset>0</wp:posOffset>
              </wp:positionH>
              <wp:positionV relativeFrom="margin">
                <wp:posOffset>3810</wp:posOffset>
              </wp:positionV>
              <wp:extent cx="2159635" cy="960120"/>
              <wp:effectExtent l="0" t="0" r="12065" b="1143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96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17582" w:rsidRDefault="00517582" w:rsidP="0051758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  <w:p w:rsidR="00517582" w:rsidRDefault="00517582" w:rsidP="00517582">
                          <w:pPr>
                            <w:tabs>
                              <w:tab w:val="left" w:pos="993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Schulkontakt:</w:t>
                          </w:r>
                        </w:p>
                        <w:p w:rsidR="00517582" w:rsidRPr="006C4635" w:rsidRDefault="00517582" w:rsidP="00517582">
                          <w:pPr>
                            <w:tabs>
                              <w:tab w:val="left" w:pos="993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 w:rsidRPr="006C4635">
                            <w:rPr>
                              <w:sz w:val="18"/>
                              <w:szCs w:val="18"/>
                            </w:rPr>
                            <w:t>Telefon</w:t>
                          </w:r>
                          <w:r w:rsidRPr="006C4635">
                            <w:rPr>
                              <w:sz w:val="18"/>
                              <w:szCs w:val="18"/>
                            </w:rPr>
                            <w:tab/>
                            <w:t>07441 86059-600</w:t>
                          </w:r>
                        </w:p>
                        <w:p w:rsidR="00517582" w:rsidRPr="006C4635" w:rsidRDefault="00517582" w:rsidP="00517582">
                          <w:pPr>
                            <w:tabs>
                              <w:tab w:val="left" w:pos="993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 w:rsidRPr="006C4635">
                            <w:rPr>
                              <w:sz w:val="18"/>
                              <w:szCs w:val="18"/>
                            </w:rPr>
                            <w:t>Telefax</w:t>
                          </w:r>
                          <w:r w:rsidRPr="006C4635">
                            <w:rPr>
                              <w:sz w:val="18"/>
                              <w:szCs w:val="18"/>
                            </w:rPr>
                            <w:tab/>
                            <w:t>07441 86059-666</w:t>
                          </w:r>
                        </w:p>
                        <w:p w:rsidR="00517582" w:rsidRPr="006C4635" w:rsidRDefault="00517582" w:rsidP="00517582">
                          <w:pPr>
                            <w:tabs>
                              <w:tab w:val="left" w:pos="993"/>
                            </w:tabs>
                            <w:rPr>
                              <w:sz w:val="18"/>
                              <w:szCs w:val="18"/>
                            </w:rPr>
                          </w:pPr>
                        </w:p>
                        <w:p w:rsidR="00517582" w:rsidRPr="006C4635" w:rsidRDefault="00517582" w:rsidP="00517582">
                          <w:pPr>
                            <w:tabs>
                              <w:tab w:val="left" w:pos="993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Internet</w:t>
                          </w:r>
                          <w:r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Pr="006C4635">
                            <w:rPr>
                              <w:sz w:val="18"/>
                              <w:szCs w:val="18"/>
                            </w:rPr>
                            <w:t>www.kg-fds.de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0;margin-top:.3pt;width:170.05pt;height:75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" o:allowoverlap="f" filled="f" stroked="f">
              <v:textbox inset="0,0,0,0">
                <w:txbxContent>
                  <w:p w:rsidR="00517582" w:rsidRDefault="00517582" w:rsidP="00517582">
                    <w:pPr>
                      <w:rPr>
                        <w:sz w:val="18"/>
                        <w:szCs w:val="18"/>
                      </w:rPr>
                    </w:pPr>
                  </w:p>
                  <w:p w:rsidR="00517582" w:rsidRDefault="00517582" w:rsidP="00517582">
                    <w:pPr>
                      <w:tabs>
                        <w:tab w:val="left" w:pos="993"/>
                      </w:tabs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Schulkontakt:</w:t>
                    </w:r>
                  </w:p>
                  <w:p w:rsidR="00517582" w:rsidRPr="006C4635" w:rsidRDefault="00517582" w:rsidP="00517582">
                    <w:pPr>
                      <w:tabs>
                        <w:tab w:val="left" w:pos="993"/>
                      </w:tabs>
                      <w:rPr>
                        <w:sz w:val="18"/>
                        <w:szCs w:val="18"/>
                      </w:rPr>
                    </w:pPr>
                    <w:r w:rsidRPr="006C4635">
                      <w:rPr>
                        <w:sz w:val="18"/>
                        <w:szCs w:val="18"/>
                      </w:rPr>
                      <w:t>Telefon</w:t>
                    </w:r>
                    <w:r w:rsidRPr="006C4635">
                      <w:rPr>
                        <w:sz w:val="18"/>
                        <w:szCs w:val="18"/>
                      </w:rPr>
                      <w:tab/>
                      <w:t>07441 86059-600</w:t>
                    </w:r>
                  </w:p>
                  <w:p w:rsidR="00517582" w:rsidRPr="006C4635" w:rsidRDefault="00517582" w:rsidP="00517582">
                    <w:pPr>
                      <w:tabs>
                        <w:tab w:val="left" w:pos="993"/>
                      </w:tabs>
                      <w:rPr>
                        <w:sz w:val="18"/>
                        <w:szCs w:val="18"/>
                      </w:rPr>
                    </w:pPr>
                    <w:r w:rsidRPr="006C4635">
                      <w:rPr>
                        <w:sz w:val="18"/>
                        <w:szCs w:val="18"/>
                      </w:rPr>
                      <w:t>Telefax</w:t>
                    </w:r>
                    <w:r w:rsidRPr="006C4635">
                      <w:rPr>
                        <w:sz w:val="18"/>
                        <w:szCs w:val="18"/>
                      </w:rPr>
                      <w:tab/>
                      <w:t>07441 86059-666</w:t>
                    </w:r>
                  </w:p>
                  <w:p w:rsidR="00517582" w:rsidRPr="006C4635" w:rsidRDefault="00517582" w:rsidP="00517582">
                    <w:pPr>
                      <w:tabs>
                        <w:tab w:val="left" w:pos="993"/>
                      </w:tabs>
                      <w:rPr>
                        <w:sz w:val="18"/>
                        <w:szCs w:val="18"/>
                      </w:rPr>
                    </w:pPr>
                  </w:p>
                  <w:p w:rsidR="00517582" w:rsidRPr="006C4635" w:rsidRDefault="00517582" w:rsidP="00517582">
                    <w:pPr>
                      <w:tabs>
                        <w:tab w:val="left" w:pos="993"/>
                      </w:tabs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Internet</w:t>
                    </w:r>
                    <w:r>
                      <w:rPr>
                        <w:sz w:val="18"/>
                        <w:szCs w:val="18"/>
                      </w:rPr>
                      <w:tab/>
                    </w:r>
                    <w:r w:rsidRPr="006C4635">
                      <w:rPr>
                        <w:sz w:val="18"/>
                        <w:szCs w:val="18"/>
                      </w:rPr>
                      <w:t>www.kg-fds.de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8594A"/>
    <w:multiLevelType w:val="multilevel"/>
    <w:tmpl w:val="8288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9F42B2"/>
    <w:multiLevelType w:val="hybridMultilevel"/>
    <w:tmpl w:val="387EA79A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BAC7887"/>
    <w:multiLevelType w:val="hybridMultilevel"/>
    <w:tmpl w:val="E968EE04"/>
    <w:lvl w:ilvl="0" w:tplc="73B456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DE5BD7"/>
    <w:multiLevelType w:val="multilevel"/>
    <w:tmpl w:val="328C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AB0BF3"/>
    <w:multiLevelType w:val="multilevel"/>
    <w:tmpl w:val="37DC701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2856" w:hanging="720"/>
      </w:pPr>
    </w:lvl>
    <w:lvl w:ilvl="3">
      <w:start w:val="1"/>
      <w:numFmt w:val="decimal"/>
      <w:lvlText w:val="%1.%2.%3.%4"/>
      <w:lvlJc w:val="left"/>
      <w:pPr>
        <w:ind w:left="3924" w:hanging="720"/>
      </w:pPr>
    </w:lvl>
    <w:lvl w:ilvl="4">
      <w:start w:val="1"/>
      <w:numFmt w:val="decimal"/>
      <w:lvlText w:val="%1.%2.%3.%4.%5"/>
      <w:lvlJc w:val="left"/>
      <w:pPr>
        <w:ind w:left="5352" w:hanging="1080"/>
      </w:pPr>
    </w:lvl>
    <w:lvl w:ilvl="5">
      <w:start w:val="1"/>
      <w:numFmt w:val="decimal"/>
      <w:lvlText w:val="%1.%2.%3.%4.%5.%6"/>
      <w:lvlJc w:val="left"/>
      <w:pPr>
        <w:ind w:left="6420" w:hanging="1080"/>
      </w:pPr>
    </w:lvl>
    <w:lvl w:ilvl="6">
      <w:start w:val="1"/>
      <w:numFmt w:val="decimal"/>
      <w:lvlText w:val="%1.%2.%3.%4.%5.%6.%7"/>
      <w:lvlJc w:val="left"/>
      <w:pPr>
        <w:ind w:left="7848" w:hanging="1440"/>
      </w:pPr>
    </w:lvl>
    <w:lvl w:ilvl="7">
      <w:start w:val="1"/>
      <w:numFmt w:val="decimal"/>
      <w:lvlText w:val="%1.%2.%3.%4.%5.%6.%7.%8"/>
      <w:lvlJc w:val="left"/>
      <w:pPr>
        <w:ind w:left="8916" w:hanging="1440"/>
      </w:pPr>
    </w:lvl>
    <w:lvl w:ilvl="8">
      <w:start w:val="1"/>
      <w:numFmt w:val="decimal"/>
      <w:lvlText w:val="%1.%2.%3.%4.%5.%6.%7.%8.%9"/>
      <w:lvlJc w:val="left"/>
      <w:pPr>
        <w:ind w:left="10344" w:hanging="1800"/>
      </w:pPr>
    </w:lvl>
  </w:abstractNum>
  <w:abstractNum w:abstractNumId="5">
    <w:nsid w:val="6F4D2D18"/>
    <w:multiLevelType w:val="hybridMultilevel"/>
    <w:tmpl w:val="61E619A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1DC62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B47E36"/>
    <w:multiLevelType w:val="multilevel"/>
    <w:tmpl w:val="438C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CB"/>
    <w:rsid w:val="00025BAB"/>
    <w:rsid w:val="000526A4"/>
    <w:rsid w:val="000712AB"/>
    <w:rsid w:val="000A668E"/>
    <w:rsid w:val="000A7756"/>
    <w:rsid w:val="000E643A"/>
    <w:rsid w:val="0012558A"/>
    <w:rsid w:val="00126DB4"/>
    <w:rsid w:val="001529B3"/>
    <w:rsid w:val="001A39C2"/>
    <w:rsid w:val="001D5D41"/>
    <w:rsid w:val="001E296F"/>
    <w:rsid w:val="001F6C08"/>
    <w:rsid w:val="001F7B37"/>
    <w:rsid w:val="002168E0"/>
    <w:rsid w:val="00231E50"/>
    <w:rsid w:val="002537BA"/>
    <w:rsid w:val="00266E90"/>
    <w:rsid w:val="002734F4"/>
    <w:rsid w:val="002C5A9C"/>
    <w:rsid w:val="00375EF9"/>
    <w:rsid w:val="004850A8"/>
    <w:rsid w:val="00493318"/>
    <w:rsid w:val="004976C4"/>
    <w:rsid w:val="004C5529"/>
    <w:rsid w:val="004E6473"/>
    <w:rsid w:val="00517582"/>
    <w:rsid w:val="00566338"/>
    <w:rsid w:val="00570A3A"/>
    <w:rsid w:val="00594DD8"/>
    <w:rsid w:val="00595A73"/>
    <w:rsid w:val="005B74A0"/>
    <w:rsid w:val="005C6057"/>
    <w:rsid w:val="00623BC8"/>
    <w:rsid w:val="00631D35"/>
    <w:rsid w:val="00683311"/>
    <w:rsid w:val="006C4635"/>
    <w:rsid w:val="006D2A69"/>
    <w:rsid w:val="00737A2A"/>
    <w:rsid w:val="00773EE7"/>
    <w:rsid w:val="007770F0"/>
    <w:rsid w:val="007F0640"/>
    <w:rsid w:val="00830AF2"/>
    <w:rsid w:val="00851514"/>
    <w:rsid w:val="008A098F"/>
    <w:rsid w:val="008C4AE1"/>
    <w:rsid w:val="008C4EB7"/>
    <w:rsid w:val="00902B0B"/>
    <w:rsid w:val="009221CB"/>
    <w:rsid w:val="0094488B"/>
    <w:rsid w:val="009C1812"/>
    <w:rsid w:val="009D1520"/>
    <w:rsid w:val="00A34400"/>
    <w:rsid w:val="00A74CA7"/>
    <w:rsid w:val="00B42A5B"/>
    <w:rsid w:val="00B5087B"/>
    <w:rsid w:val="00B7787C"/>
    <w:rsid w:val="00B94247"/>
    <w:rsid w:val="00BA00BA"/>
    <w:rsid w:val="00C43ABB"/>
    <w:rsid w:val="00C51859"/>
    <w:rsid w:val="00C61705"/>
    <w:rsid w:val="00CB16E7"/>
    <w:rsid w:val="00CE02DA"/>
    <w:rsid w:val="00D55DF6"/>
    <w:rsid w:val="00D76533"/>
    <w:rsid w:val="00D84D40"/>
    <w:rsid w:val="00D84D92"/>
    <w:rsid w:val="00D86EDA"/>
    <w:rsid w:val="00E01046"/>
    <w:rsid w:val="00E108F1"/>
    <w:rsid w:val="00E30A22"/>
    <w:rsid w:val="00E33333"/>
    <w:rsid w:val="00E358DA"/>
    <w:rsid w:val="00E6392A"/>
    <w:rsid w:val="00E63D52"/>
    <w:rsid w:val="00E8693C"/>
    <w:rsid w:val="00EA3559"/>
    <w:rsid w:val="00EB56CB"/>
    <w:rsid w:val="00EC49A8"/>
    <w:rsid w:val="00ED39B5"/>
    <w:rsid w:val="00F444D5"/>
    <w:rsid w:val="00F600A7"/>
    <w:rsid w:val="00F72B3B"/>
    <w:rsid w:val="00FF382B"/>
    <w:rsid w:val="00FF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68331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68331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Kaupp1">
    <w:name w:val="Kaupp 1"/>
    <w:basedOn w:val="NormaleTabelle"/>
    <w:uiPriority w:val="99"/>
    <w:rsid w:val="001529B3"/>
    <w:rPr>
      <w:rFonts w:ascii="Comic Sans MS" w:eastAsia="Times New Roman" w:hAnsi="Comic Sans MS" w:cs="Times New Roman"/>
      <w:sz w:val="24"/>
      <w:szCs w:val="20"/>
      <w:lang w:eastAsia="de-DE"/>
    </w:rPr>
    <w:tblPr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</w:tblPr>
    <w:tcPr>
      <w:shd w:val="clear" w:color="auto" w:fill="FFFFFF" w:themeFill="background1"/>
    </w:tcPr>
  </w:style>
  <w:style w:type="table" w:customStyle="1" w:styleId="Hemmi">
    <w:name w:val="Hemmi"/>
    <w:basedOn w:val="NormaleTabelle"/>
    <w:uiPriority w:val="99"/>
    <w:qFormat/>
    <w:rsid w:val="001529B3"/>
    <w:pPr>
      <w:jc w:val="center"/>
    </w:pPr>
    <w:rPr>
      <w:rFonts w:ascii="Comic Sans MS" w:eastAsia="Times New Roman" w:hAnsi="Comic Sans MS" w:cs="Times New Roman"/>
      <w:b/>
      <w:sz w:val="24"/>
      <w:szCs w:val="20"/>
      <w:lang w:eastAsia="de-DE"/>
    </w:rPr>
    <w:tblPr>
      <w:tblStyleRowBandSize w:val="1"/>
      <w:tblStyleColBandSize w:val="1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</w:tblBorders>
    </w:tblPr>
    <w:tcPr>
      <w:vAlign w:val="center"/>
    </w:tcPr>
    <w:tblStylePr w:type="firstRow">
      <w:pPr>
        <w:jc w:val="center"/>
      </w:pPr>
      <w:rPr>
        <w:rFonts w:ascii="Comic Sans MS" w:hAnsi="Comic Sans MS"/>
        <w:b/>
        <w:color w:val="auto"/>
        <w:sz w:val="28"/>
      </w:rPr>
      <w:tblPr/>
      <w:tcPr>
        <w:shd w:val="clear" w:color="auto" w:fill="D9D9D9" w:themeFill="background1" w:themeFillShade="D9"/>
      </w:tcPr>
    </w:tblStylePr>
    <w:tblStylePr w:type="firstCol">
      <w:pPr>
        <w:jc w:val="right"/>
      </w:pPr>
      <w:rPr>
        <w:rFonts w:ascii="Comic Sans MS" w:hAnsi="Comic Sans MS"/>
        <w:b/>
        <w:sz w:val="24"/>
      </w:rPr>
      <w:tblPr/>
      <w:tcPr>
        <w:shd w:val="clear" w:color="auto" w:fill="FFFFFF" w:themeFill="background1"/>
      </w:tcPr>
    </w:tblStylePr>
    <w:tblStylePr w:type="band2Vert">
      <w:rPr>
        <w:rFonts w:ascii="Comic Sans MS" w:hAnsi="Comic Sans MS"/>
      </w:rPr>
    </w:tblStylePr>
  </w:style>
  <w:style w:type="table" w:customStyle="1" w:styleId="Kaupp2">
    <w:name w:val="Kaupp2"/>
    <w:basedOn w:val="Kaupp1"/>
    <w:uiPriority w:val="99"/>
    <w:rsid w:val="00126DB4"/>
    <w:tblPr/>
    <w:tcPr>
      <w:shd w:val="clear" w:color="auto" w:fill="FFFFFF" w:themeFill="background1"/>
    </w:tcPr>
    <w:tblStylePr w:type="firstRow">
      <w:pPr>
        <w:jc w:val="center"/>
      </w:pPr>
      <w:rPr>
        <w:rFonts w:ascii="Comic Sans MS" w:hAnsi="Comic Sans MS"/>
        <w:b/>
        <w:sz w:val="28"/>
      </w:rPr>
      <w:tblPr/>
      <w:tcPr>
        <w:tcBorders>
          <w:bottom w:val="double" w:sz="4" w:space="0" w:color="auto"/>
        </w:tcBorders>
        <w:shd w:val="clear" w:color="auto" w:fill="D9D9D9" w:themeFill="background1" w:themeFillShade="D9"/>
        <w:vAlign w:val="center"/>
      </w:tcPr>
    </w:tblStylePr>
  </w:style>
  <w:style w:type="table" w:customStyle="1" w:styleId="Kaupp20">
    <w:name w:val="Kaupp 2"/>
    <w:basedOn w:val="Kaupp1"/>
    <w:uiPriority w:val="99"/>
    <w:rsid w:val="00CE02DA"/>
    <w:tblPr/>
    <w:tcPr>
      <w:shd w:val="clear" w:color="auto" w:fill="FFFFFF" w:themeFill="background1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table" w:customStyle="1" w:styleId="Kaupp">
    <w:name w:val="Kaupp"/>
    <w:basedOn w:val="Kaupp20"/>
    <w:uiPriority w:val="99"/>
    <w:rsid w:val="0012558A"/>
    <w:tblPr/>
    <w:tcPr>
      <w:shd w:val="clear" w:color="auto" w:fill="FFFFFF" w:themeFill="background1"/>
    </w:tcPr>
    <w:tblStylePr w:type="firstRow">
      <w:rPr>
        <w:b/>
      </w:rPr>
      <w:tblPr/>
      <w:tcPr>
        <w:tcBorders>
          <w:bottom w:val="double" w:sz="4" w:space="0" w:color="auto"/>
        </w:tcBorders>
        <w:shd w:val="clear" w:color="auto" w:fill="BFBFBF" w:themeFill="background1" w:themeFillShade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table" w:customStyle="1" w:styleId="Standardtabelle">
    <w:name w:val="Standardtabelle"/>
    <w:basedOn w:val="Kaupp1"/>
    <w:uiPriority w:val="99"/>
    <w:rsid w:val="0012558A"/>
    <w:tblPr/>
    <w:tcPr>
      <w:shd w:val="clear" w:color="auto" w:fill="FFFFFF" w:themeFill="background1"/>
    </w:tcPr>
    <w:tblStylePr w:type="firstRow">
      <w:rPr>
        <w:b/>
      </w:rPr>
      <w:tblPr/>
      <w:tcPr>
        <w:tcBorders>
          <w:bottom w:val="double" w:sz="4" w:space="0" w:color="auto"/>
        </w:tcBorders>
        <w:shd w:val="clear" w:color="auto" w:fill="BFBFBF" w:themeFill="background1" w:themeFillShade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table" w:customStyle="1" w:styleId="Standard2">
    <w:name w:val="Standard2"/>
    <w:basedOn w:val="Kaupp"/>
    <w:uiPriority w:val="99"/>
    <w:rsid w:val="0012558A"/>
    <w:tblPr/>
    <w:tcPr>
      <w:shd w:val="clear" w:color="auto" w:fill="FFFFFF" w:themeFill="background1"/>
    </w:tcPr>
    <w:tblStylePr w:type="firstRow">
      <w:rPr>
        <w:b/>
      </w:rPr>
      <w:tblPr/>
      <w:tcPr>
        <w:tcBorders>
          <w:bottom w:val="double" w:sz="4" w:space="0" w:color="auto"/>
        </w:tcBorders>
        <w:shd w:val="clear" w:color="auto" w:fill="BFBFBF" w:themeFill="background1" w:themeFillShade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Absatz-Standardschriftart"/>
    <w:uiPriority w:val="99"/>
    <w:unhideWhenUsed/>
    <w:rsid w:val="00493318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493318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30A22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8331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311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mw-headline">
    <w:name w:val="mw-headline"/>
    <w:basedOn w:val="Absatz-Standardschriftart"/>
    <w:rsid w:val="00683311"/>
  </w:style>
  <w:style w:type="paragraph" w:styleId="StandardWeb">
    <w:name w:val="Normal (Web)"/>
    <w:basedOn w:val="Standard"/>
    <w:uiPriority w:val="99"/>
    <w:unhideWhenUsed/>
    <w:rsid w:val="0068331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73EE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3EE7"/>
  </w:style>
  <w:style w:type="paragraph" w:styleId="Fuzeile">
    <w:name w:val="footer"/>
    <w:basedOn w:val="Standard"/>
    <w:link w:val="FuzeileZchn"/>
    <w:uiPriority w:val="99"/>
    <w:unhideWhenUsed/>
    <w:rsid w:val="00773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3EE7"/>
  </w:style>
  <w:style w:type="character" w:styleId="BesuchterHyperlink">
    <w:name w:val="FollowedHyperlink"/>
    <w:basedOn w:val="Absatz-Standardschriftart"/>
    <w:uiPriority w:val="99"/>
    <w:semiHidden/>
    <w:unhideWhenUsed/>
    <w:rsid w:val="00631D35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56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56C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600A7"/>
    <w:pPr>
      <w:ind w:left="720"/>
      <w:contextualSpacing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68331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68331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Kaupp1">
    <w:name w:val="Kaupp 1"/>
    <w:basedOn w:val="NormaleTabelle"/>
    <w:uiPriority w:val="99"/>
    <w:rsid w:val="001529B3"/>
    <w:rPr>
      <w:rFonts w:ascii="Comic Sans MS" w:eastAsia="Times New Roman" w:hAnsi="Comic Sans MS" w:cs="Times New Roman"/>
      <w:sz w:val="24"/>
      <w:szCs w:val="20"/>
      <w:lang w:eastAsia="de-DE"/>
    </w:rPr>
    <w:tblPr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</w:tblPr>
    <w:tcPr>
      <w:shd w:val="clear" w:color="auto" w:fill="FFFFFF" w:themeFill="background1"/>
    </w:tcPr>
  </w:style>
  <w:style w:type="table" w:customStyle="1" w:styleId="Hemmi">
    <w:name w:val="Hemmi"/>
    <w:basedOn w:val="NormaleTabelle"/>
    <w:uiPriority w:val="99"/>
    <w:qFormat/>
    <w:rsid w:val="001529B3"/>
    <w:pPr>
      <w:jc w:val="center"/>
    </w:pPr>
    <w:rPr>
      <w:rFonts w:ascii="Comic Sans MS" w:eastAsia="Times New Roman" w:hAnsi="Comic Sans MS" w:cs="Times New Roman"/>
      <w:b/>
      <w:sz w:val="24"/>
      <w:szCs w:val="20"/>
      <w:lang w:eastAsia="de-DE"/>
    </w:rPr>
    <w:tblPr>
      <w:tblStyleRowBandSize w:val="1"/>
      <w:tblStyleColBandSize w:val="1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</w:tblBorders>
    </w:tblPr>
    <w:tcPr>
      <w:vAlign w:val="center"/>
    </w:tcPr>
    <w:tblStylePr w:type="firstRow">
      <w:pPr>
        <w:jc w:val="center"/>
      </w:pPr>
      <w:rPr>
        <w:rFonts w:ascii="Comic Sans MS" w:hAnsi="Comic Sans MS"/>
        <w:b/>
        <w:color w:val="auto"/>
        <w:sz w:val="28"/>
      </w:rPr>
      <w:tblPr/>
      <w:tcPr>
        <w:shd w:val="clear" w:color="auto" w:fill="D9D9D9" w:themeFill="background1" w:themeFillShade="D9"/>
      </w:tcPr>
    </w:tblStylePr>
    <w:tblStylePr w:type="firstCol">
      <w:pPr>
        <w:jc w:val="right"/>
      </w:pPr>
      <w:rPr>
        <w:rFonts w:ascii="Comic Sans MS" w:hAnsi="Comic Sans MS"/>
        <w:b/>
        <w:sz w:val="24"/>
      </w:rPr>
      <w:tblPr/>
      <w:tcPr>
        <w:shd w:val="clear" w:color="auto" w:fill="FFFFFF" w:themeFill="background1"/>
      </w:tcPr>
    </w:tblStylePr>
    <w:tblStylePr w:type="band2Vert">
      <w:rPr>
        <w:rFonts w:ascii="Comic Sans MS" w:hAnsi="Comic Sans MS"/>
      </w:rPr>
    </w:tblStylePr>
  </w:style>
  <w:style w:type="table" w:customStyle="1" w:styleId="Kaupp2">
    <w:name w:val="Kaupp2"/>
    <w:basedOn w:val="Kaupp1"/>
    <w:uiPriority w:val="99"/>
    <w:rsid w:val="00126DB4"/>
    <w:tblPr/>
    <w:tcPr>
      <w:shd w:val="clear" w:color="auto" w:fill="FFFFFF" w:themeFill="background1"/>
    </w:tcPr>
    <w:tblStylePr w:type="firstRow">
      <w:pPr>
        <w:jc w:val="center"/>
      </w:pPr>
      <w:rPr>
        <w:rFonts w:ascii="Comic Sans MS" w:hAnsi="Comic Sans MS"/>
        <w:b/>
        <w:sz w:val="28"/>
      </w:rPr>
      <w:tblPr/>
      <w:tcPr>
        <w:tcBorders>
          <w:bottom w:val="double" w:sz="4" w:space="0" w:color="auto"/>
        </w:tcBorders>
        <w:shd w:val="clear" w:color="auto" w:fill="D9D9D9" w:themeFill="background1" w:themeFillShade="D9"/>
        <w:vAlign w:val="center"/>
      </w:tcPr>
    </w:tblStylePr>
  </w:style>
  <w:style w:type="table" w:customStyle="1" w:styleId="Kaupp20">
    <w:name w:val="Kaupp 2"/>
    <w:basedOn w:val="Kaupp1"/>
    <w:uiPriority w:val="99"/>
    <w:rsid w:val="00CE02DA"/>
    <w:tblPr/>
    <w:tcPr>
      <w:shd w:val="clear" w:color="auto" w:fill="FFFFFF" w:themeFill="background1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table" w:customStyle="1" w:styleId="Kaupp">
    <w:name w:val="Kaupp"/>
    <w:basedOn w:val="Kaupp20"/>
    <w:uiPriority w:val="99"/>
    <w:rsid w:val="0012558A"/>
    <w:tblPr/>
    <w:tcPr>
      <w:shd w:val="clear" w:color="auto" w:fill="FFFFFF" w:themeFill="background1"/>
    </w:tcPr>
    <w:tblStylePr w:type="firstRow">
      <w:rPr>
        <w:b/>
      </w:rPr>
      <w:tblPr/>
      <w:tcPr>
        <w:tcBorders>
          <w:bottom w:val="double" w:sz="4" w:space="0" w:color="auto"/>
        </w:tcBorders>
        <w:shd w:val="clear" w:color="auto" w:fill="BFBFBF" w:themeFill="background1" w:themeFillShade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table" w:customStyle="1" w:styleId="Standardtabelle">
    <w:name w:val="Standardtabelle"/>
    <w:basedOn w:val="Kaupp1"/>
    <w:uiPriority w:val="99"/>
    <w:rsid w:val="0012558A"/>
    <w:tblPr/>
    <w:tcPr>
      <w:shd w:val="clear" w:color="auto" w:fill="FFFFFF" w:themeFill="background1"/>
    </w:tcPr>
    <w:tblStylePr w:type="firstRow">
      <w:rPr>
        <w:b/>
      </w:rPr>
      <w:tblPr/>
      <w:tcPr>
        <w:tcBorders>
          <w:bottom w:val="double" w:sz="4" w:space="0" w:color="auto"/>
        </w:tcBorders>
        <w:shd w:val="clear" w:color="auto" w:fill="BFBFBF" w:themeFill="background1" w:themeFillShade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table" w:customStyle="1" w:styleId="Standard2">
    <w:name w:val="Standard2"/>
    <w:basedOn w:val="Kaupp"/>
    <w:uiPriority w:val="99"/>
    <w:rsid w:val="0012558A"/>
    <w:tblPr/>
    <w:tcPr>
      <w:shd w:val="clear" w:color="auto" w:fill="FFFFFF" w:themeFill="background1"/>
    </w:tcPr>
    <w:tblStylePr w:type="firstRow">
      <w:rPr>
        <w:b/>
      </w:rPr>
      <w:tblPr/>
      <w:tcPr>
        <w:tcBorders>
          <w:bottom w:val="double" w:sz="4" w:space="0" w:color="auto"/>
        </w:tcBorders>
        <w:shd w:val="clear" w:color="auto" w:fill="BFBFBF" w:themeFill="background1" w:themeFillShade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Absatz-Standardschriftart"/>
    <w:uiPriority w:val="99"/>
    <w:unhideWhenUsed/>
    <w:rsid w:val="00493318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493318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30A22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8331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311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mw-headline">
    <w:name w:val="mw-headline"/>
    <w:basedOn w:val="Absatz-Standardschriftart"/>
    <w:rsid w:val="00683311"/>
  </w:style>
  <w:style w:type="paragraph" w:styleId="StandardWeb">
    <w:name w:val="Normal (Web)"/>
    <w:basedOn w:val="Standard"/>
    <w:uiPriority w:val="99"/>
    <w:unhideWhenUsed/>
    <w:rsid w:val="0068331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73EE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3EE7"/>
  </w:style>
  <w:style w:type="paragraph" w:styleId="Fuzeile">
    <w:name w:val="footer"/>
    <w:basedOn w:val="Standard"/>
    <w:link w:val="FuzeileZchn"/>
    <w:uiPriority w:val="99"/>
    <w:unhideWhenUsed/>
    <w:rsid w:val="00773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3EE7"/>
  </w:style>
  <w:style w:type="character" w:styleId="BesuchterHyperlink">
    <w:name w:val="FollowedHyperlink"/>
    <w:basedOn w:val="Absatz-Standardschriftart"/>
    <w:uiPriority w:val="99"/>
    <w:semiHidden/>
    <w:unhideWhenUsed/>
    <w:rsid w:val="00631D35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56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56C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600A7"/>
    <w:pPr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256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4043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35804414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2525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52320482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362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ido3\Documents\Kepler%20Gymnasium\Schuljahr%202019-2020\Vorlage%20Briefkopf%20Kollegium%20f&#179;r%20Klassen%20mit%20Seitenumbruc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FC415C68C9A452CB4E9A22EA9FB5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8A57A-9FFE-4301-9862-55595341943C}"/>
      </w:docPartPr>
      <w:docPartBody>
        <w:p w:rsidR="00D50A40" w:rsidRDefault="00482800">
          <w:pPr>
            <w:pStyle w:val="BFC415C68C9A452CB4E9A22EA9FB5062"/>
          </w:pPr>
          <w:r w:rsidRPr="00434733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800"/>
    <w:rsid w:val="00280022"/>
    <w:rsid w:val="00482800"/>
    <w:rsid w:val="00BD75B6"/>
    <w:rsid w:val="00D052F0"/>
    <w:rsid w:val="00D5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BFC415C68C9A452CB4E9A22EA9FB5062">
    <w:name w:val="BFC415C68C9A452CB4E9A22EA9FB506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BFC415C68C9A452CB4E9A22EA9FB5062">
    <w:name w:val="BFC415C68C9A452CB4E9A22EA9FB50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Briefkopf Kollegium f³r Klassen mit Seitenumbruch</Template>
  <TotalTime>0</TotalTime>
  <Pages>1</Pages>
  <Words>257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Frido3</dc:creator>
  <cp:lastModifiedBy>Frido3</cp:lastModifiedBy>
  <cp:revision>7</cp:revision>
  <cp:lastPrinted>2019-09-10T15:19:00Z</cp:lastPrinted>
  <dcterms:created xsi:type="dcterms:W3CDTF">2021-04-26T20:01:00Z</dcterms:created>
  <dcterms:modified xsi:type="dcterms:W3CDTF">2021-04-26T20:35:00Z</dcterms:modified>
</cp:coreProperties>
</file>