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43A" w:rsidRDefault="000E643A"/>
    <w:p w:rsidR="00E358DA" w:rsidRDefault="00E358DA"/>
    <w:p w:rsidR="00FF3E12" w:rsidRDefault="00FF3E12"/>
    <w:p w:rsidR="00CB16E7" w:rsidRDefault="00CB16E7"/>
    <w:p w:rsidR="00493318" w:rsidRDefault="00493318"/>
    <w:p w:rsidR="00FF3E12" w:rsidRDefault="00FF3E12"/>
    <w:p w:rsidR="00FF3E12" w:rsidRDefault="00FF3E12"/>
    <w:p w:rsidR="00737A2A" w:rsidRDefault="00517582">
      <w:r w:rsidRPr="00631D35">
        <w:rPr>
          <w:noProof/>
          <w:lang w:eastAsia="de-DE"/>
        </w:rPr>
        <mc:AlternateContent>
          <mc:Choice Requires="wps">
            <w:drawing>
              <wp:anchor distT="45720" distB="45720" distL="114300" distR="114300" simplePos="0" relativeHeight="251661312" behindDoc="0" locked="1" layoutInCell="1" allowOverlap="0" wp14:anchorId="5681C991" wp14:editId="4C1EB277">
                <wp:simplePos x="0" y="0"/>
                <wp:positionH relativeFrom="column">
                  <wp:posOffset>3961130</wp:posOffset>
                </wp:positionH>
                <wp:positionV relativeFrom="page">
                  <wp:posOffset>2118360</wp:posOffset>
                </wp:positionV>
                <wp:extent cx="2159635" cy="323850"/>
                <wp:effectExtent l="0" t="0" r="12065" b="0"/>
                <wp:wrapNone/>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635" cy="323850"/>
                        </a:xfrm>
                        <a:prstGeom prst="rect">
                          <a:avLst/>
                        </a:prstGeom>
                        <a:noFill/>
                        <a:ln w="9525">
                          <a:noFill/>
                          <a:miter lim="800000"/>
                          <a:headEnd/>
                          <a:tailEnd/>
                        </a:ln>
                      </wps:spPr>
                      <wps:txbx>
                        <w:txbxContent>
                          <w:p w:rsidR="00B42A5B" w:rsidRDefault="007770F0" w:rsidP="00B42A5B">
                            <w:pPr>
                              <w:tabs>
                                <w:tab w:val="left" w:pos="993"/>
                              </w:tabs>
                              <w:rPr>
                                <w:b/>
                                <w:bCs/>
                                <w:sz w:val="20"/>
                                <w:szCs w:val="20"/>
                              </w:rPr>
                            </w:pPr>
                            <w:r>
                              <w:rPr>
                                <w:b/>
                                <w:bCs/>
                                <w:sz w:val="20"/>
                                <w:szCs w:val="20"/>
                              </w:rPr>
                              <w:t xml:space="preserve">Ansprechpartner: </w:t>
                            </w:r>
                            <w:proofErr w:type="spellStart"/>
                            <w:r>
                              <w:rPr>
                                <w:b/>
                                <w:bCs/>
                                <w:sz w:val="20"/>
                                <w:szCs w:val="20"/>
                              </w:rPr>
                              <w:t>rich</w:t>
                            </w:r>
                            <w:proofErr w:type="spellEnd"/>
                            <w:r>
                              <w:rPr>
                                <w:b/>
                                <w:bCs/>
                                <w:sz w:val="20"/>
                                <w:szCs w:val="20"/>
                              </w:rPr>
                              <w:t xml:space="preserve">, </w:t>
                            </w:r>
                            <w:proofErr w:type="spellStart"/>
                            <w:r>
                              <w:rPr>
                                <w:b/>
                                <w:bCs/>
                                <w:sz w:val="20"/>
                                <w:szCs w:val="20"/>
                              </w:rPr>
                              <w:t>vent</w:t>
                            </w:r>
                            <w:proofErr w:type="spellEnd"/>
                            <w:r>
                              <w:rPr>
                                <w:b/>
                                <w:bCs/>
                                <w:sz w:val="20"/>
                                <w:szCs w:val="20"/>
                              </w:rPr>
                              <w:t xml:space="preserve">, </w:t>
                            </w:r>
                            <w:proofErr w:type="spellStart"/>
                            <w:r>
                              <w:rPr>
                                <w:b/>
                                <w:bCs/>
                                <w:sz w:val="20"/>
                                <w:szCs w:val="20"/>
                              </w:rPr>
                              <w:t>shul</w:t>
                            </w:r>
                            <w:proofErr w:type="spellEnd"/>
                          </w:p>
                          <w:p w:rsidR="00BA00BA" w:rsidRPr="0094488B" w:rsidRDefault="007770F0" w:rsidP="007770F0">
                            <w:pPr>
                              <w:tabs>
                                <w:tab w:val="left" w:pos="993"/>
                              </w:tabs>
                              <w:rPr>
                                <w:sz w:val="18"/>
                                <w:szCs w:val="18"/>
                              </w:rPr>
                            </w:pPr>
                            <w:r w:rsidRPr="0094488B">
                              <w:rPr>
                                <w:sz w:val="18"/>
                                <w:szCs w:val="18"/>
                              </w:rPr>
                              <w:t>tabletteam@kg-fds.de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margin-left:311.9pt;margin-top:166.8pt;width:170.05pt;height:2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" o:allowoverlap="f" filled="f" stroked="f">
                <v:textbox inset="0,0,0,0">
                  <w:txbxContent>
                    <w:p w:rsidR="00B42A5B" w:rsidRDefault="007770F0" w:rsidP="00B42A5B">
                      <w:pPr>
                        <w:tabs>
                          <w:tab w:val="left" w:pos="993"/>
                        </w:tabs>
                        <w:rPr>
                          <w:b/>
                          <w:bCs/>
                          <w:sz w:val="20"/>
                          <w:szCs w:val="20"/>
                        </w:rPr>
                      </w:pPr>
                      <w:r>
                        <w:rPr>
                          <w:b/>
                          <w:bCs/>
                          <w:sz w:val="20"/>
                          <w:szCs w:val="20"/>
                        </w:rPr>
                        <w:t xml:space="preserve">Ansprechpartner: </w:t>
                      </w:r>
                      <w:proofErr w:type="spellStart"/>
                      <w:r>
                        <w:rPr>
                          <w:b/>
                          <w:bCs/>
                          <w:sz w:val="20"/>
                          <w:szCs w:val="20"/>
                        </w:rPr>
                        <w:t>rich</w:t>
                      </w:r>
                      <w:proofErr w:type="spellEnd"/>
                      <w:r>
                        <w:rPr>
                          <w:b/>
                          <w:bCs/>
                          <w:sz w:val="20"/>
                          <w:szCs w:val="20"/>
                        </w:rPr>
                        <w:t xml:space="preserve">, </w:t>
                      </w:r>
                      <w:proofErr w:type="spellStart"/>
                      <w:r>
                        <w:rPr>
                          <w:b/>
                          <w:bCs/>
                          <w:sz w:val="20"/>
                          <w:szCs w:val="20"/>
                        </w:rPr>
                        <w:t>vent</w:t>
                      </w:r>
                      <w:proofErr w:type="spellEnd"/>
                      <w:r>
                        <w:rPr>
                          <w:b/>
                          <w:bCs/>
                          <w:sz w:val="20"/>
                          <w:szCs w:val="20"/>
                        </w:rPr>
                        <w:t xml:space="preserve">, </w:t>
                      </w:r>
                      <w:proofErr w:type="spellStart"/>
                      <w:r>
                        <w:rPr>
                          <w:b/>
                          <w:bCs/>
                          <w:sz w:val="20"/>
                          <w:szCs w:val="20"/>
                        </w:rPr>
                        <w:t>shul</w:t>
                      </w:r>
                      <w:proofErr w:type="spellEnd"/>
                    </w:p>
                    <w:p w:rsidR="00BA00BA" w:rsidRPr="0094488B" w:rsidRDefault="007770F0" w:rsidP="007770F0">
                      <w:pPr>
                        <w:tabs>
                          <w:tab w:val="left" w:pos="993"/>
                        </w:tabs>
                        <w:rPr>
                          <w:sz w:val="18"/>
                          <w:szCs w:val="18"/>
                        </w:rPr>
                      </w:pPr>
                      <w:r w:rsidRPr="0094488B">
                        <w:rPr>
                          <w:sz w:val="18"/>
                          <w:szCs w:val="18"/>
                        </w:rPr>
                        <w:t>tabletteam@kg-fds.de</w:t>
                      </w:r>
                    </w:p>
                  </w:txbxContent>
                </v:textbox>
                <w10:wrap anchory="page"/>
                <w10:anchorlock/>
              </v:shape>
            </w:pict>
          </mc:Fallback>
        </mc:AlternateContent>
      </w:r>
    </w:p>
    <w:p w:rsidR="00493318" w:rsidRDefault="00493318"/>
    <w:p w:rsidR="00493318" w:rsidRDefault="00493318"/>
    <w:p w:rsidR="00493318" w:rsidRDefault="00493318"/>
    <w:p w:rsidR="00493318" w:rsidRDefault="00493318"/>
    <w:p w:rsidR="00517582" w:rsidRPr="00E01046" w:rsidRDefault="00E30A22" w:rsidP="00517582">
      <w:pPr>
        <w:tabs>
          <w:tab w:val="left" w:pos="6237"/>
        </w:tabs>
        <w:ind w:right="-2"/>
        <w:rPr>
          <w:sz w:val="20"/>
          <w:szCs w:val="20"/>
        </w:rPr>
      </w:pPr>
      <w:r>
        <w:tab/>
      </w:r>
      <w:r w:rsidRPr="00E01046">
        <w:rPr>
          <w:sz w:val="20"/>
          <w:szCs w:val="20"/>
        </w:rPr>
        <w:t xml:space="preserve">Freudenstadt, </w:t>
      </w:r>
      <w:sdt>
        <w:sdtPr>
          <w:rPr>
            <w:sz w:val="20"/>
            <w:szCs w:val="20"/>
          </w:rPr>
          <w:id w:val="-1200540228"/>
          <w:placeholder>
            <w:docPart w:val="BFC415C68C9A452CB4E9A22EA9FB5062"/>
          </w:placeholder>
          <w:date w:fullDate="2021-03-02T00:00:00Z">
            <w:dateFormat w:val="dd.MM.yyyy"/>
            <w:lid w:val="de-DE"/>
            <w:storeMappedDataAs w:val="dateTime"/>
            <w:calendar w:val="gregorian"/>
          </w:date>
        </w:sdtPr>
        <w:sdtEndPr/>
        <w:sdtContent>
          <w:r w:rsidR="007770F0">
            <w:rPr>
              <w:sz w:val="20"/>
              <w:szCs w:val="20"/>
            </w:rPr>
            <w:t>02.03.2021</w:t>
          </w:r>
        </w:sdtContent>
      </w:sdt>
    </w:p>
    <w:p w:rsidR="00375EF9" w:rsidRDefault="00375EF9" w:rsidP="00683311">
      <w:pPr>
        <w:pStyle w:val="StandardWeb"/>
        <w:spacing w:before="120" w:beforeAutospacing="0" w:after="120" w:afterAutospacing="0"/>
        <w:rPr>
          <w:rFonts w:ascii="Arial" w:hAnsi="Arial" w:cs="Arial"/>
          <w:color w:val="222222"/>
          <w:sz w:val="22"/>
          <w:szCs w:val="22"/>
        </w:rPr>
      </w:pPr>
    </w:p>
    <w:p w:rsidR="00F600A7" w:rsidRDefault="00F600A7" w:rsidP="00F600A7">
      <w:pPr>
        <w:spacing w:line="360" w:lineRule="atLeast"/>
        <w:jc w:val="center"/>
        <w:rPr>
          <w:b/>
          <w:bCs/>
          <w:sz w:val="28"/>
          <w:szCs w:val="28"/>
        </w:rPr>
      </w:pPr>
      <w:r>
        <w:rPr>
          <w:b/>
          <w:bCs/>
          <w:sz w:val="28"/>
          <w:szCs w:val="28"/>
        </w:rPr>
        <w:t>Nutzungsordnung</w:t>
      </w:r>
    </w:p>
    <w:p w:rsidR="00F600A7" w:rsidRDefault="00F600A7" w:rsidP="00F600A7">
      <w:pPr>
        <w:spacing w:line="360" w:lineRule="atLeast"/>
        <w:jc w:val="center"/>
        <w:rPr>
          <w:b/>
          <w:bCs/>
          <w:sz w:val="28"/>
          <w:szCs w:val="28"/>
        </w:rPr>
      </w:pPr>
      <w:r>
        <w:rPr>
          <w:b/>
          <w:bCs/>
          <w:sz w:val="28"/>
          <w:szCs w:val="28"/>
        </w:rPr>
        <w:t xml:space="preserve">zur Verwendung von schuleigener Informations- und </w:t>
      </w:r>
    </w:p>
    <w:p w:rsidR="00F600A7" w:rsidRDefault="00F600A7" w:rsidP="00F600A7">
      <w:pPr>
        <w:spacing w:line="360" w:lineRule="atLeast"/>
        <w:jc w:val="center"/>
        <w:rPr>
          <w:b/>
          <w:bCs/>
          <w:sz w:val="28"/>
          <w:szCs w:val="28"/>
        </w:rPr>
      </w:pPr>
      <w:r>
        <w:rPr>
          <w:b/>
          <w:bCs/>
          <w:sz w:val="28"/>
          <w:szCs w:val="28"/>
        </w:rPr>
        <w:t xml:space="preserve">Kommunikationstechnik </w:t>
      </w:r>
    </w:p>
    <w:p w:rsidR="00F600A7" w:rsidRDefault="00F600A7" w:rsidP="00F600A7">
      <w:pPr>
        <w:spacing w:line="360" w:lineRule="atLeast"/>
        <w:jc w:val="center"/>
        <w:rPr>
          <w:b/>
          <w:bCs/>
          <w:sz w:val="28"/>
          <w:szCs w:val="28"/>
        </w:rPr>
      </w:pPr>
      <w:r>
        <w:rPr>
          <w:b/>
          <w:bCs/>
          <w:sz w:val="28"/>
          <w:szCs w:val="28"/>
        </w:rPr>
        <w:t>am Kepler Gymnasium Freudenstadt</w:t>
      </w:r>
    </w:p>
    <w:p w:rsidR="00F600A7" w:rsidRDefault="00F600A7" w:rsidP="00F600A7"/>
    <w:p w:rsidR="00F600A7" w:rsidRDefault="00F600A7" w:rsidP="00F600A7">
      <w:pPr>
        <w:pStyle w:val="Listenabsatz"/>
        <w:numPr>
          <w:ilvl w:val="0"/>
          <w:numId w:val="2"/>
        </w:numPr>
        <w:rPr>
          <w:b/>
          <w:bCs/>
          <w:sz w:val="22"/>
        </w:rPr>
      </w:pPr>
      <w:r>
        <w:rPr>
          <w:b/>
          <w:bCs/>
          <w:sz w:val="22"/>
        </w:rPr>
        <w:t>Allgemeines</w:t>
      </w:r>
    </w:p>
    <w:p w:rsidR="00F600A7" w:rsidRDefault="00F600A7" w:rsidP="00F600A7">
      <w:pPr>
        <w:rPr>
          <w:b/>
          <w:bCs/>
        </w:rPr>
      </w:pPr>
    </w:p>
    <w:p w:rsidR="00F600A7" w:rsidRDefault="00F600A7" w:rsidP="00F600A7">
      <w:r>
        <w:t xml:space="preserve">Diese Regelung gilt für die Benutzung von schulischer Informations- und </w:t>
      </w:r>
      <w:r>
        <w:t>K</w:t>
      </w:r>
      <w:r>
        <w:t>ommunikation</w:t>
      </w:r>
      <w:r>
        <w:t>s</w:t>
      </w:r>
      <w:r>
        <w:t>technik (</w:t>
      </w:r>
      <w:proofErr w:type="spellStart"/>
      <w:r>
        <w:t>IuK</w:t>
      </w:r>
      <w:proofErr w:type="spellEnd"/>
      <w:r>
        <w:t>-Technik, z. B. von mobilen Endgeräten, Lernplattform, Lernsoftware) durch Schülerinnen und Schüler an der o. g. Schule zu schulischen Zwecken.</w:t>
      </w:r>
    </w:p>
    <w:p w:rsidR="00F600A7" w:rsidRDefault="00F600A7" w:rsidP="00F600A7"/>
    <w:p w:rsidR="00F600A7" w:rsidRDefault="00F600A7" w:rsidP="00F600A7">
      <w:r>
        <w:t xml:space="preserve">Die Verwendung der </w:t>
      </w:r>
      <w:proofErr w:type="spellStart"/>
      <w:r>
        <w:t>IuK</w:t>
      </w:r>
      <w:proofErr w:type="spellEnd"/>
      <w:r>
        <w:t>-Technik</w:t>
      </w:r>
      <w:r>
        <w:rPr>
          <w:bCs/>
        </w:rPr>
        <w:t xml:space="preserve"> ist </w:t>
      </w:r>
      <w:r>
        <w:t xml:space="preserve">nur unter Einhaltung dieser Nutzungsordnung zulässig. </w:t>
      </w:r>
    </w:p>
    <w:p w:rsidR="00F600A7" w:rsidRDefault="00F600A7" w:rsidP="00F600A7">
      <w:pPr>
        <w:rPr>
          <w:b/>
          <w:bCs/>
        </w:rPr>
      </w:pPr>
    </w:p>
    <w:p w:rsidR="00F600A7" w:rsidRDefault="00F600A7" w:rsidP="00F600A7">
      <w:pPr>
        <w:pStyle w:val="Listenabsatz"/>
        <w:numPr>
          <w:ilvl w:val="0"/>
          <w:numId w:val="2"/>
        </w:numPr>
        <w:rPr>
          <w:b/>
          <w:bCs/>
          <w:sz w:val="22"/>
        </w:rPr>
      </w:pPr>
      <w:r>
        <w:rPr>
          <w:b/>
          <w:bCs/>
          <w:sz w:val="22"/>
        </w:rPr>
        <w:t>Regeln für die Leihe und die Nutzung</w:t>
      </w:r>
    </w:p>
    <w:p w:rsidR="00F600A7" w:rsidRDefault="00F600A7" w:rsidP="00F600A7">
      <w:pPr>
        <w:rPr>
          <w:b/>
          <w:bCs/>
        </w:rPr>
      </w:pPr>
    </w:p>
    <w:p w:rsidR="00F600A7" w:rsidRDefault="00F600A7" w:rsidP="00F600A7">
      <w:pPr>
        <w:pStyle w:val="Listenabsatz"/>
        <w:numPr>
          <w:ilvl w:val="1"/>
          <w:numId w:val="3"/>
        </w:numPr>
        <w:rPr>
          <w:b/>
          <w:bCs/>
          <w:sz w:val="22"/>
        </w:rPr>
      </w:pPr>
      <w:r>
        <w:rPr>
          <w:b/>
          <w:bCs/>
          <w:sz w:val="22"/>
        </w:rPr>
        <w:t xml:space="preserve">Aus- und Rückgabe </w:t>
      </w:r>
      <w:r>
        <w:rPr>
          <w:b/>
          <w:sz w:val="22"/>
        </w:rPr>
        <w:t>von mobilen Endgeräten und der sonstigen zur Verfügung g</w:t>
      </w:r>
      <w:r>
        <w:rPr>
          <w:b/>
          <w:sz w:val="22"/>
        </w:rPr>
        <w:t>e</w:t>
      </w:r>
      <w:r>
        <w:rPr>
          <w:b/>
          <w:sz w:val="22"/>
        </w:rPr>
        <w:t xml:space="preserve">stellten </w:t>
      </w:r>
      <w:proofErr w:type="spellStart"/>
      <w:r>
        <w:rPr>
          <w:b/>
          <w:sz w:val="22"/>
        </w:rPr>
        <w:t>IuK</w:t>
      </w:r>
      <w:proofErr w:type="spellEnd"/>
      <w:r>
        <w:rPr>
          <w:b/>
          <w:sz w:val="22"/>
        </w:rPr>
        <w:t>-Technik</w:t>
      </w:r>
    </w:p>
    <w:p w:rsidR="00F600A7" w:rsidRDefault="00F600A7" w:rsidP="00F600A7"/>
    <w:p w:rsidR="00F600A7" w:rsidRDefault="00F600A7" w:rsidP="00F600A7">
      <w:r>
        <w:t xml:space="preserve">Die Ausgabe von mobilen Endgeräten und der sonstigen zur Verfügung gestellten </w:t>
      </w:r>
      <w:proofErr w:type="spellStart"/>
      <w:r>
        <w:t>IuK</w:t>
      </w:r>
      <w:proofErr w:type="spellEnd"/>
      <w:r>
        <w:t xml:space="preserve">-Technik an die Schülerinnen und Schüler erfolgt grundsätzlich durch die zuständige, von der Schulleitung bestimmte Person. Der Erhalt der </w:t>
      </w:r>
      <w:proofErr w:type="spellStart"/>
      <w:r>
        <w:t>IuK</w:t>
      </w:r>
      <w:proofErr w:type="spellEnd"/>
      <w:r>
        <w:t>-Technik ist schriftlich zu bestätigen (siehe Anlage).</w:t>
      </w:r>
    </w:p>
    <w:p w:rsidR="00F600A7" w:rsidRDefault="00F600A7" w:rsidP="00F600A7"/>
    <w:p w:rsidR="00F600A7" w:rsidRDefault="00F600A7" w:rsidP="00F600A7">
      <w:r>
        <w:t>Im Falle der Beendigung der schulischen Nutzung</w:t>
      </w:r>
      <w:r>
        <w:rPr>
          <w:bCs/>
        </w:rPr>
        <w:t xml:space="preserve"> und in den übrigen, in dieser Nutzung</w:t>
      </w:r>
      <w:r>
        <w:rPr>
          <w:bCs/>
        </w:rPr>
        <w:t>s</w:t>
      </w:r>
      <w:r>
        <w:rPr>
          <w:bCs/>
        </w:rPr>
        <w:t xml:space="preserve">ordnung genannten Fällen, ist die zur Verfügung gestellte </w:t>
      </w:r>
      <w:proofErr w:type="spellStart"/>
      <w:r>
        <w:rPr>
          <w:bCs/>
        </w:rPr>
        <w:t>IuK</w:t>
      </w:r>
      <w:proofErr w:type="spellEnd"/>
      <w:r>
        <w:rPr>
          <w:bCs/>
        </w:rPr>
        <w:t>-Technik (z. B. das mobile Endgerät</w:t>
      </w:r>
      <w:r>
        <w:t>) der zuständigen Person auszuhändigen.</w:t>
      </w:r>
    </w:p>
    <w:p w:rsidR="00F600A7" w:rsidRDefault="00F600A7" w:rsidP="00F600A7"/>
    <w:p w:rsidR="00F600A7" w:rsidRDefault="00F600A7" w:rsidP="00F600A7">
      <w:pPr>
        <w:pStyle w:val="Listenabsatz"/>
        <w:numPr>
          <w:ilvl w:val="1"/>
          <w:numId w:val="3"/>
        </w:numPr>
        <w:rPr>
          <w:b/>
          <w:bCs/>
          <w:sz w:val="22"/>
        </w:rPr>
      </w:pPr>
      <w:r>
        <w:rPr>
          <w:b/>
          <w:bCs/>
          <w:sz w:val="22"/>
        </w:rPr>
        <w:t>Passwörter</w:t>
      </w:r>
    </w:p>
    <w:p w:rsidR="00F600A7" w:rsidRDefault="00F600A7" w:rsidP="00F600A7">
      <w:pPr>
        <w:rPr>
          <w:b/>
          <w:bCs/>
        </w:rPr>
      </w:pPr>
    </w:p>
    <w:p w:rsidR="00F600A7" w:rsidRPr="00025BAB" w:rsidRDefault="00F600A7" w:rsidP="00F600A7">
      <w:pPr>
        <w:widowControl w:val="0"/>
        <w:tabs>
          <w:tab w:val="left" w:pos="720"/>
        </w:tabs>
        <w:suppressAutoHyphens/>
        <w:spacing w:after="113"/>
        <w:rPr>
          <w:rFonts w:eastAsia="Times New Roman"/>
          <w:color w:val="FF0000"/>
          <w:lang w:eastAsia="de-DE"/>
        </w:rPr>
      </w:pPr>
      <w:r w:rsidRPr="00025BAB">
        <w:rPr>
          <w:color w:val="FF0000"/>
        </w:rPr>
        <w:t xml:space="preserve">Die Schülerinnen und Schüler erhalten von der Schule individuelle Nutzerkennungen mit Passwort, mit denen sie sich an den Geräten der </w:t>
      </w:r>
      <w:proofErr w:type="spellStart"/>
      <w:r w:rsidRPr="00025BAB">
        <w:rPr>
          <w:color w:val="FF0000"/>
        </w:rPr>
        <w:t>IuK</w:t>
      </w:r>
      <w:proofErr w:type="spellEnd"/>
      <w:r w:rsidRPr="00025BAB">
        <w:rPr>
          <w:color w:val="FF0000"/>
        </w:rPr>
        <w:t xml:space="preserve">-Technik anmelden. Das nur den Schülerinnen und Schülern bekannte Passwort sollte mindestens 10 Stellen (sofern möglich) umfassen und nicht leicht zu erraten sein. Das Passwort ist vertraulich zu behandeln und gegebenenfalls zu ändern, falls Gefahr besteht, dass es Unbefugten zur Kenntnis gelangt ist. </w:t>
      </w:r>
      <w:r w:rsidRPr="00025BAB">
        <w:rPr>
          <w:rFonts w:eastAsia="Times New Roman"/>
          <w:color w:val="FF0000"/>
          <w:lang w:eastAsia="de-DE"/>
        </w:rPr>
        <w:t>Die Hinweise des Landesbeauftragten für Datenschutz und die Informationsfreiheit Baden-Württemberg unter</w:t>
      </w:r>
      <w:r w:rsidR="00025BAB" w:rsidRPr="00025BAB">
        <w:rPr>
          <w:rFonts w:eastAsia="Times New Roman"/>
          <w:color w:val="FF0000"/>
          <w:lang w:eastAsia="de-DE"/>
        </w:rPr>
        <w:t xml:space="preserve"> </w:t>
      </w:r>
      <w:hyperlink r:id="rId8" w:history="1">
        <w:r w:rsidRPr="00025BAB">
          <w:rPr>
            <w:rFonts w:eastAsia="Times New Roman"/>
            <w:color w:val="FF0000"/>
            <w:u w:val="single"/>
            <w:lang w:eastAsia="de-DE"/>
          </w:rPr>
          <w:t>http://www.baden-wuerttemberg.datenschutz.de/umgang-mit-passwortern</w:t>
        </w:r>
      </w:hyperlink>
      <w:r w:rsidRPr="00025BAB">
        <w:rPr>
          <w:rFonts w:eastAsia="Times New Roman"/>
          <w:color w:val="FF0000"/>
          <w:lang w:eastAsia="de-DE"/>
        </w:rPr>
        <w:br/>
        <w:t>sind zu beachten.</w:t>
      </w:r>
    </w:p>
    <w:p w:rsidR="00F600A7" w:rsidRPr="00025BAB" w:rsidRDefault="00F600A7" w:rsidP="00F600A7">
      <w:pPr>
        <w:rPr>
          <w:color w:val="FF0000"/>
        </w:rPr>
      </w:pPr>
      <w:r w:rsidRPr="00025BAB">
        <w:rPr>
          <w:color w:val="FF0000"/>
        </w:rPr>
        <w:t xml:space="preserve">Vor der ersten Benutzung muss ggf. das eigene Benutzerkonto, der Account, freigeschaltet werden. </w:t>
      </w:r>
    </w:p>
    <w:p w:rsidR="00F600A7" w:rsidRPr="00025BAB" w:rsidRDefault="00F600A7" w:rsidP="00F600A7">
      <w:pPr>
        <w:rPr>
          <w:color w:val="FF0000"/>
        </w:rPr>
      </w:pPr>
      <w:r w:rsidRPr="00025BAB">
        <w:rPr>
          <w:color w:val="FF0000"/>
        </w:rPr>
        <w:lastRenderedPageBreak/>
        <w:t xml:space="preserve">Das Arbeiten mit einem fremden Account ist verboten. Wer ein fremdes Passwort erfährt, ist verpflichtet, dies der zuständigen Lehrkraft mitzuteilen. </w:t>
      </w:r>
    </w:p>
    <w:p w:rsidR="00F600A7" w:rsidRDefault="00F600A7" w:rsidP="00F600A7"/>
    <w:p w:rsidR="00F600A7" w:rsidRDefault="00F600A7" w:rsidP="00F600A7">
      <w:r w:rsidRPr="00367C5B">
        <w:t xml:space="preserve">Nach Beendigung der Nutzung haben sich die Schülerinnen und Schüler abzumelden. </w:t>
      </w:r>
    </w:p>
    <w:p w:rsidR="00F600A7" w:rsidRDefault="00F600A7" w:rsidP="00F600A7"/>
    <w:p w:rsidR="00F600A7" w:rsidRDefault="00F600A7" w:rsidP="00F600A7"/>
    <w:p w:rsidR="00F600A7" w:rsidRDefault="00F600A7" w:rsidP="00F600A7">
      <w:pPr>
        <w:pStyle w:val="Listenabsatz"/>
        <w:numPr>
          <w:ilvl w:val="1"/>
          <w:numId w:val="3"/>
        </w:numPr>
        <w:rPr>
          <w:b/>
          <w:bCs/>
          <w:sz w:val="22"/>
        </w:rPr>
      </w:pPr>
      <w:r>
        <w:rPr>
          <w:b/>
          <w:bCs/>
          <w:sz w:val="22"/>
        </w:rPr>
        <w:t>Zugelassene Nutzungen, Aufsicht</w:t>
      </w:r>
    </w:p>
    <w:p w:rsidR="00F600A7" w:rsidRDefault="00F600A7" w:rsidP="00F600A7">
      <w:pPr>
        <w:rPr>
          <w:b/>
          <w:bCs/>
        </w:rPr>
      </w:pPr>
    </w:p>
    <w:p w:rsidR="00F600A7" w:rsidRDefault="00F600A7" w:rsidP="00F600A7">
      <w:pPr>
        <w:rPr>
          <w:bCs/>
        </w:rPr>
      </w:pPr>
      <w:r>
        <w:t>Die Entscheidung darüber, welche konkreten Dienste und Lernangebote genutzt werden, trifft die entsprechende Lehrkraft. Dasselbe gilt im Hinblick auf die Beendigung der Nutzung</w:t>
      </w:r>
      <w:r>
        <w:rPr>
          <w:bCs/>
        </w:rPr>
        <w:t>.</w:t>
      </w:r>
    </w:p>
    <w:p w:rsidR="00F600A7" w:rsidRDefault="00F600A7" w:rsidP="00F600A7"/>
    <w:p w:rsidR="00F600A7" w:rsidRDefault="00F600A7" w:rsidP="00F600A7">
      <w:r>
        <w:t xml:space="preserve">Die zur Verfügung gestellte </w:t>
      </w:r>
      <w:proofErr w:type="spellStart"/>
      <w:r>
        <w:t>IuK</w:t>
      </w:r>
      <w:proofErr w:type="spellEnd"/>
      <w:r>
        <w:t>-Technik darf nur von Schülerinnen und Schülern und nur für schulische Zwecke genutzt werden. Schulische Nutzungen sind:</w:t>
      </w:r>
    </w:p>
    <w:p w:rsidR="00F600A7" w:rsidRDefault="00F600A7" w:rsidP="00F600A7"/>
    <w:p w:rsidR="00F600A7" w:rsidRDefault="00F600A7" w:rsidP="00F600A7">
      <w:pPr>
        <w:pStyle w:val="Listenabsatz"/>
        <w:numPr>
          <w:ilvl w:val="0"/>
          <w:numId w:val="4"/>
        </w:numPr>
        <w:rPr>
          <w:bCs/>
          <w:sz w:val="22"/>
        </w:rPr>
      </w:pPr>
      <w:r>
        <w:rPr>
          <w:bCs/>
          <w:sz w:val="22"/>
        </w:rPr>
        <w:t xml:space="preserve">Nutzung der von der Lehrkraft bestimmten digitalen </w:t>
      </w:r>
      <w:r>
        <w:rPr>
          <w:sz w:val="22"/>
        </w:rPr>
        <w:t xml:space="preserve">Lernplattform und Lernsoftware, </w:t>
      </w:r>
    </w:p>
    <w:p w:rsidR="00F600A7" w:rsidRPr="000A1EB5" w:rsidRDefault="00F600A7" w:rsidP="00F600A7">
      <w:pPr>
        <w:pStyle w:val="Listenabsatz"/>
        <w:numPr>
          <w:ilvl w:val="0"/>
          <w:numId w:val="4"/>
        </w:numPr>
        <w:rPr>
          <w:b/>
          <w:bCs/>
          <w:sz w:val="22"/>
        </w:rPr>
      </w:pPr>
      <w:r w:rsidRPr="002F5074">
        <w:rPr>
          <w:sz w:val="22"/>
        </w:rPr>
        <w:t>elektronischer Informationsaustausch mit der Lehrkraft</w:t>
      </w:r>
      <w:r>
        <w:rPr>
          <w:sz w:val="22"/>
        </w:rPr>
        <w:t xml:space="preserve"> und mit anderen Schülerinnen und Schülern mit schulischem Inhalt, </w:t>
      </w:r>
    </w:p>
    <w:p w:rsidR="00F600A7" w:rsidRPr="002F5074" w:rsidRDefault="00F600A7" w:rsidP="00F600A7">
      <w:pPr>
        <w:pStyle w:val="Listenabsatz"/>
        <w:numPr>
          <w:ilvl w:val="0"/>
          <w:numId w:val="4"/>
        </w:numPr>
        <w:rPr>
          <w:b/>
          <w:bCs/>
          <w:sz w:val="22"/>
        </w:rPr>
      </w:pPr>
      <w:r>
        <w:rPr>
          <w:sz w:val="22"/>
        </w:rPr>
        <w:t>sonstige von der Lehrkraft vorgegebene Fälle.</w:t>
      </w:r>
    </w:p>
    <w:p w:rsidR="00F600A7" w:rsidRPr="002F5074" w:rsidRDefault="00F600A7" w:rsidP="00F600A7">
      <w:pPr>
        <w:pStyle w:val="Listenabsatz"/>
        <w:rPr>
          <w:b/>
          <w:bCs/>
          <w:sz w:val="22"/>
        </w:rPr>
      </w:pPr>
    </w:p>
    <w:p w:rsidR="00F600A7" w:rsidRDefault="00F600A7" w:rsidP="00F600A7">
      <w:r>
        <w:t xml:space="preserve">Eine private Nutzung ist nicht zulässig. Eine Nutzungsüberlassung an jede weitere Person, auch an Familienangehörige der Schülerinnen und Schüler, ist untersagt. Eine Nutzung für gewerbliche Zwecke sowie eine Veräußerung ist nicht gestattet. </w:t>
      </w:r>
    </w:p>
    <w:p w:rsidR="00F600A7" w:rsidRDefault="00F600A7" w:rsidP="00F600A7"/>
    <w:p w:rsidR="00F600A7" w:rsidRDefault="00F600A7" w:rsidP="00F600A7">
      <w:r>
        <w:t xml:space="preserve">Im Namen </w:t>
      </w:r>
      <w:r w:rsidRPr="00BC7D9C">
        <w:t>der Schule dürfen weder Vertragsverhältnisse eingegangen noch kostenpflichtige Dienste im Internet benutzt werden.</w:t>
      </w:r>
    </w:p>
    <w:p w:rsidR="00F600A7" w:rsidRDefault="00F600A7" w:rsidP="00F600A7"/>
    <w:p w:rsidR="00F600A7" w:rsidRDefault="00F600A7" w:rsidP="00F600A7">
      <w:r w:rsidRPr="00CF1CDE">
        <w:t xml:space="preserve">Außerhalb des Unterrichts </w:t>
      </w:r>
      <w:r>
        <w:t>kann z. B. für Hausaufgaben durch die Lehrkraft</w:t>
      </w:r>
      <w:r w:rsidRPr="00CF1CDE">
        <w:t xml:space="preserve"> ein Nutzung</w:t>
      </w:r>
      <w:r w:rsidRPr="00CF1CDE">
        <w:t>s</w:t>
      </w:r>
      <w:r w:rsidRPr="00CF1CDE">
        <w:t xml:space="preserve">recht für </w:t>
      </w:r>
      <w:r>
        <w:t xml:space="preserve">die </w:t>
      </w:r>
      <w:proofErr w:type="spellStart"/>
      <w:r>
        <w:t>IuK</w:t>
      </w:r>
      <w:proofErr w:type="spellEnd"/>
      <w:r>
        <w:t>-Technik</w:t>
      </w:r>
      <w:r w:rsidRPr="00CF1CDE">
        <w:t xml:space="preserve"> gewährt</w:t>
      </w:r>
      <w:r>
        <w:t xml:space="preserve"> werden</w:t>
      </w:r>
      <w:r w:rsidRPr="00CF1CDE">
        <w:t>.</w:t>
      </w:r>
    </w:p>
    <w:p w:rsidR="00F600A7" w:rsidRDefault="00F600A7" w:rsidP="00F600A7">
      <w:r>
        <w:t xml:space="preserve">Sofern das mobile Endgerät in die private Infrastruktur integriert wird, muss diese über einen jeweils nach dem aktuellen Stand vorliegenden Virenschutz und eine entsprechende Firewall verfügen. </w:t>
      </w:r>
    </w:p>
    <w:p w:rsidR="00F600A7" w:rsidRDefault="00F600A7" w:rsidP="00F600A7"/>
    <w:p w:rsidR="00F600A7" w:rsidRDefault="00F600A7" w:rsidP="00F600A7">
      <w:r>
        <w:t>Die gesetzlichen Bestimmungen insbesondere des Strafrechts, Urheberrechts und des Jugendschutzrechts sind zu beachten. Es ist insbesondere verboten, pornographische, gewaltverherrlichende oder rassistische Inhalte aufzurufen oder zu versenden. Werden solche I</w:t>
      </w:r>
      <w:r>
        <w:t>n</w:t>
      </w:r>
      <w:r>
        <w:t xml:space="preserve">halte versehentlich aufgerufen, ist die Anwendung zu schließen und der Lehrkraft Mitteilung zu machen. Der Internet-Zugang und die E-Mail-Funktion sowie andere Schnittstellen zur Verbreitung (Sticks, Festplatten etc.) dürfen insbesondere nicht zur Verbreitung von Informationen verwendet werden, die dem Ansehen der beteiligten Lehrkräfte, der Schülerinnen </w:t>
      </w:r>
      <w:r>
        <w:t>o</w:t>
      </w:r>
      <w:r>
        <w:t>der Schüler oder dem Land Schaden zufügen können.</w:t>
      </w:r>
    </w:p>
    <w:p w:rsidR="00F600A7" w:rsidRDefault="00F600A7" w:rsidP="00F600A7"/>
    <w:p w:rsidR="00F600A7" w:rsidRDefault="00F600A7" w:rsidP="00F600A7">
      <w:r w:rsidRPr="00773D11">
        <w:t>Die Foto-/Audio- und Videofunktionalität darf nur dann im Unterricht genutzt werden, wenn folgende Rahmenbedingungen eingehalten werden:</w:t>
      </w:r>
    </w:p>
    <w:p w:rsidR="00F600A7" w:rsidRPr="00773D11" w:rsidRDefault="00F600A7" w:rsidP="00F600A7">
      <w:pPr>
        <w:pStyle w:val="Listenabsatz"/>
        <w:rPr>
          <w:bCs/>
          <w:sz w:val="22"/>
        </w:rPr>
      </w:pPr>
    </w:p>
    <w:p w:rsidR="00F600A7" w:rsidRPr="00773D11" w:rsidRDefault="00F600A7" w:rsidP="00F600A7">
      <w:pPr>
        <w:pStyle w:val="Listenabsatz"/>
        <w:numPr>
          <w:ilvl w:val="0"/>
          <w:numId w:val="4"/>
        </w:numPr>
        <w:rPr>
          <w:bCs/>
          <w:sz w:val="22"/>
        </w:rPr>
      </w:pPr>
      <w:r w:rsidRPr="00773D11">
        <w:rPr>
          <w:bCs/>
          <w:sz w:val="22"/>
        </w:rPr>
        <w:t xml:space="preserve">Fotos, Videos und Audioaufnahmen, auf denen Personen zu sehen bzw. zu hören sind, dürfen nur mit Erlaubnis der Lehrkraft sowie mit </w:t>
      </w:r>
      <w:r>
        <w:rPr>
          <w:bCs/>
          <w:sz w:val="22"/>
        </w:rPr>
        <w:t xml:space="preserve">schriftlicher </w:t>
      </w:r>
      <w:r w:rsidRPr="00773D11">
        <w:rPr>
          <w:bCs/>
          <w:sz w:val="22"/>
        </w:rPr>
        <w:t>Einwilligung der B</w:t>
      </w:r>
      <w:r w:rsidRPr="00773D11">
        <w:rPr>
          <w:bCs/>
          <w:sz w:val="22"/>
        </w:rPr>
        <w:t>e</w:t>
      </w:r>
      <w:r w:rsidRPr="00773D11">
        <w:rPr>
          <w:bCs/>
          <w:sz w:val="22"/>
        </w:rPr>
        <w:t xml:space="preserve">troffenen </w:t>
      </w:r>
      <w:r>
        <w:rPr>
          <w:bCs/>
          <w:sz w:val="22"/>
        </w:rPr>
        <w:t>angefertigt</w:t>
      </w:r>
      <w:r w:rsidRPr="00773D11">
        <w:rPr>
          <w:bCs/>
          <w:sz w:val="22"/>
        </w:rPr>
        <w:t xml:space="preserve"> werden.</w:t>
      </w:r>
    </w:p>
    <w:p w:rsidR="00F600A7" w:rsidRPr="00773D11" w:rsidRDefault="00F600A7" w:rsidP="00F600A7">
      <w:pPr>
        <w:pStyle w:val="Listenabsatz"/>
        <w:numPr>
          <w:ilvl w:val="0"/>
          <w:numId w:val="4"/>
        </w:numPr>
        <w:rPr>
          <w:bCs/>
          <w:sz w:val="22"/>
        </w:rPr>
      </w:pPr>
      <w:r w:rsidRPr="00773D11">
        <w:rPr>
          <w:bCs/>
          <w:sz w:val="22"/>
        </w:rPr>
        <w:t>Die Aufnahmen dürfen nur zu unterrichtlichen Zwecken genutzt werden. Die Aufna</w:t>
      </w:r>
      <w:r w:rsidRPr="00773D11">
        <w:rPr>
          <w:bCs/>
          <w:sz w:val="22"/>
        </w:rPr>
        <w:t>h</w:t>
      </w:r>
      <w:r w:rsidRPr="00773D11">
        <w:rPr>
          <w:bCs/>
          <w:sz w:val="22"/>
        </w:rPr>
        <w:t xml:space="preserve">men sind nach </w:t>
      </w:r>
      <w:r>
        <w:rPr>
          <w:bCs/>
          <w:sz w:val="22"/>
        </w:rPr>
        <w:t>Aufforderung durch die Lehrkraft</w:t>
      </w:r>
      <w:r w:rsidRPr="00773D11">
        <w:rPr>
          <w:bCs/>
          <w:sz w:val="22"/>
        </w:rPr>
        <w:t xml:space="preserve"> zu löschen.</w:t>
      </w:r>
    </w:p>
    <w:p w:rsidR="00F600A7" w:rsidRPr="00705A78" w:rsidRDefault="00F600A7" w:rsidP="00F600A7">
      <w:pPr>
        <w:pStyle w:val="Listenabsatz"/>
        <w:numPr>
          <w:ilvl w:val="0"/>
          <w:numId w:val="4"/>
        </w:numPr>
        <w:rPr>
          <w:bCs/>
          <w:sz w:val="22"/>
        </w:rPr>
      </w:pPr>
      <w:r w:rsidRPr="00705A78">
        <w:rPr>
          <w:bCs/>
          <w:sz w:val="22"/>
        </w:rPr>
        <w:t>Aufnahmen, die zu unterrichtlichen Zwecken gemacht wurden, dürfen grundsätzlich nicht Dritten gezeigt, an Dritte weitergegeben oder im Internet veröffentlicht werden, es sei denn, es liegen die Einwilligungen aller betroffenen Personen bzw. derer E</w:t>
      </w:r>
      <w:r w:rsidRPr="00705A78">
        <w:rPr>
          <w:bCs/>
          <w:sz w:val="22"/>
        </w:rPr>
        <w:t>r</w:t>
      </w:r>
      <w:r w:rsidRPr="00705A78">
        <w:rPr>
          <w:bCs/>
          <w:sz w:val="22"/>
        </w:rPr>
        <w:t>ziehungsberechtigten entsprechend vor.</w:t>
      </w:r>
    </w:p>
    <w:p w:rsidR="00F600A7" w:rsidRPr="00773D11" w:rsidRDefault="00F600A7" w:rsidP="00F600A7">
      <w:pPr>
        <w:pStyle w:val="Listenabsatz"/>
        <w:numPr>
          <w:ilvl w:val="0"/>
          <w:numId w:val="4"/>
        </w:numPr>
        <w:rPr>
          <w:bCs/>
          <w:sz w:val="22"/>
        </w:rPr>
      </w:pPr>
      <w:r w:rsidRPr="00773D11">
        <w:rPr>
          <w:bCs/>
          <w:sz w:val="22"/>
        </w:rPr>
        <w:t>Unterrichtsmitschnitte (Audio und Video) sind verboten, es sei denn, sie erfolgen im Auftrag der Lehrkraft.</w:t>
      </w:r>
    </w:p>
    <w:p w:rsidR="00F600A7" w:rsidRDefault="00F600A7" w:rsidP="00F600A7"/>
    <w:p w:rsidR="00F600A7" w:rsidRDefault="00F600A7" w:rsidP="00F600A7">
      <w:r>
        <w:lastRenderedPageBreak/>
        <w:t>Wer</w:t>
      </w:r>
      <w:r w:rsidRPr="009E44C7">
        <w:t xml:space="preserve"> unbefugt Software von den Arbeitsstationen oder aus dem Netz kopier</w:t>
      </w:r>
      <w:r>
        <w:t>t</w:t>
      </w:r>
      <w:r w:rsidRPr="009E44C7">
        <w:t xml:space="preserve"> oder verbotene Inhalte nutz</w:t>
      </w:r>
      <w:r>
        <w:t>t</w:t>
      </w:r>
      <w:r w:rsidRPr="009E44C7">
        <w:t>, k</w:t>
      </w:r>
      <w:r>
        <w:t>a</w:t>
      </w:r>
      <w:r w:rsidRPr="009E44C7">
        <w:t>nn zivil- oder strafrechtlich verfolgt werden.</w:t>
      </w:r>
    </w:p>
    <w:p w:rsidR="00F600A7" w:rsidRDefault="00F600A7" w:rsidP="00F600A7"/>
    <w:p w:rsidR="00F600A7" w:rsidRDefault="00F600A7" w:rsidP="00F600A7">
      <w:r>
        <w:t>Die Lehrkraft ist in Wahrnehmung ihrer Aufsichtspflicht berechtigt, die Einhaltung dieser Nu</w:t>
      </w:r>
      <w:r>
        <w:t>t</w:t>
      </w:r>
      <w:r>
        <w:t>zungsbedingungen z. B. durch Einsicht in den Browser- und App-Verlauf zu überprüfen.</w:t>
      </w:r>
    </w:p>
    <w:p w:rsidR="00F600A7" w:rsidRDefault="00F600A7" w:rsidP="00F600A7"/>
    <w:p w:rsidR="00F600A7" w:rsidRDefault="00F600A7" w:rsidP="00F600A7"/>
    <w:p w:rsidR="00F600A7" w:rsidRDefault="00F600A7" w:rsidP="00F600A7">
      <w:pPr>
        <w:pStyle w:val="Listenabsatz"/>
        <w:numPr>
          <w:ilvl w:val="1"/>
          <w:numId w:val="3"/>
        </w:numPr>
        <w:rPr>
          <w:b/>
          <w:bCs/>
          <w:sz w:val="22"/>
        </w:rPr>
      </w:pPr>
      <w:r>
        <w:rPr>
          <w:b/>
          <w:bCs/>
          <w:sz w:val="22"/>
        </w:rPr>
        <w:t>Datenschutz und Datensicherheit</w:t>
      </w:r>
    </w:p>
    <w:p w:rsidR="00025BAB" w:rsidRDefault="00F600A7" w:rsidP="00F600A7">
      <w:pPr>
        <w:rPr>
          <w:color w:val="FF0000"/>
        </w:rPr>
      </w:pPr>
      <w:r>
        <w:rPr>
          <w:b/>
          <w:bCs/>
        </w:rPr>
        <w:br/>
      </w:r>
      <w:r>
        <w:t>Die Lehrkraft ist in Wahrnehmung ihrer Aufsichtspflicht berechtigt, den Datenverkehr zu ko</w:t>
      </w:r>
      <w:r>
        <w:t>n</w:t>
      </w:r>
      <w:r>
        <w:t xml:space="preserve">trollieren. </w:t>
      </w:r>
      <w:r w:rsidRPr="00025BAB">
        <w:rPr>
          <w:color w:val="FF0000"/>
        </w:rPr>
        <w:t>Daneben erfolgen automatisierte Protokollierungen durch das Betriebssystem (z. B. zur Nutzung und Installation von Software, An- und Abmeldungen von Benutzern, durc</w:t>
      </w:r>
      <w:r w:rsidRPr="00025BAB">
        <w:rPr>
          <w:color w:val="FF0000"/>
        </w:rPr>
        <w:t>h</w:t>
      </w:r>
      <w:r w:rsidRPr="00025BAB">
        <w:rPr>
          <w:color w:val="FF0000"/>
        </w:rPr>
        <w:t xml:space="preserve">geführte Updates/Upgrades, Systemereignisse wie Abstürze, Start und Stopp von Diensten und Anwendungen) und den Internetbrowser (insbes. aufgerufene Internetseiten). Die Daten werden durch die Schule spätestens nach Beendigung der schulischen Nutzung gelöscht. Dies gilt nicht, wenn Tatsachen den Verdacht eines Missbrauchs der </w:t>
      </w:r>
      <w:proofErr w:type="spellStart"/>
      <w:r w:rsidRPr="00025BAB">
        <w:rPr>
          <w:color w:val="FF0000"/>
        </w:rPr>
        <w:t>IuK</w:t>
      </w:r>
      <w:proofErr w:type="spellEnd"/>
      <w:r w:rsidRPr="00025BAB">
        <w:rPr>
          <w:color w:val="FF0000"/>
        </w:rPr>
        <w:t>-Technik begrü</w:t>
      </w:r>
      <w:r w:rsidRPr="00025BAB">
        <w:rPr>
          <w:color w:val="FF0000"/>
        </w:rPr>
        <w:t>n</w:t>
      </w:r>
      <w:r w:rsidRPr="00025BAB">
        <w:rPr>
          <w:color w:val="FF0000"/>
        </w:rPr>
        <w:t>den.</w:t>
      </w:r>
      <w:r w:rsidR="00570A3A">
        <w:rPr>
          <w:color w:val="FF0000"/>
        </w:rPr>
        <w:t xml:space="preserve"> (Im Rahmen dessen kann das Gerät im Zuge der Fernverwaltung geortet werden???).   </w:t>
      </w:r>
    </w:p>
    <w:p w:rsidR="00F600A7" w:rsidRDefault="00F600A7" w:rsidP="00F600A7"/>
    <w:p w:rsidR="00F600A7" w:rsidRDefault="00F600A7" w:rsidP="00F600A7">
      <w:pPr>
        <w:autoSpaceDE w:val="0"/>
        <w:autoSpaceDN w:val="0"/>
        <w:adjustRightInd w:val="0"/>
      </w:pPr>
      <w:r>
        <w:t xml:space="preserve">Die Lehrkraft wird von ihrem Einsichtsrecht in Fällen des Verdachts von Missbrauch und durch verdachtsunabhängige Stichproben Gebrauch machen, </w:t>
      </w:r>
      <w:r>
        <w:rPr>
          <w:color w:val="000000"/>
        </w:rPr>
        <w:t xml:space="preserve">um insbesondere die </w:t>
      </w:r>
      <w:r>
        <w:t>Einha</w:t>
      </w:r>
      <w:r>
        <w:t>l</w:t>
      </w:r>
      <w:r>
        <w:t xml:space="preserve">tung dieser Nutzungsbedingungen zu überprüfen. Dabei können auch Protokolldateien des Betriebssystems und des Internetbrowsers ausgewertet werden. Browser- und App-Verlauf, sowie sämtliche Protokollierungen </w:t>
      </w:r>
      <w:r w:rsidRPr="00E776F2">
        <w:t xml:space="preserve">dürfen </w:t>
      </w:r>
      <w:r>
        <w:t xml:space="preserve">von Schülerinnen und Schüler </w:t>
      </w:r>
      <w:r w:rsidRPr="00E776F2">
        <w:t>nicht gelöscht we</w:t>
      </w:r>
      <w:r w:rsidRPr="00E776F2">
        <w:t>r</w:t>
      </w:r>
      <w:r w:rsidRPr="00E776F2">
        <w:t>den.</w:t>
      </w:r>
      <w:r>
        <w:t xml:space="preserve"> Private </w:t>
      </w:r>
      <w:proofErr w:type="spellStart"/>
      <w:r>
        <w:t>Browsing</w:t>
      </w:r>
      <w:proofErr w:type="spellEnd"/>
      <w:r>
        <w:t xml:space="preserve"> darf nur genutzt werden, wenn die Lehrkraft dies angeordnet oder zugelassen hat.</w:t>
      </w:r>
    </w:p>
    <w:p w:rsidR="00F600A7" w:rsidRDefault="00F600A7" w:rsidP="00F600A7">
      <w:pPr>
        <w:autoSpaceDE w:val="0"/>
        <w:autoSpaceDN w:val="0"/>
        <w:adjustRightInd w:val="0"/>
      </w:pPr>
    </w:p>
    <w:p w:rsidR="00F600A7" w:rsidRDefault="00F600A7" w:rsidP="00F600A7">
      <w:pPr>
        <w:pStyle w:val="Listenabsatz"/>
        <w:numPr>
          <w:ilvl w:val="1"/>
          <w:numId w:val="3"/>
        </w:numPr>
        <w:rPr>
          <w:b/>
          <w:bCs/>
          <w:sz w:val="22"/>
        </w:rPr>
      </w:pPr>
      <w:r>
        <w:rPr>
          <w:b/>
          <w:bCs/>
          <w:sz w:val="22"/>
        </w:rPr>
        <w:t>Eingriffe in die Hard- und Softwareinstallation</w:t>
      </w:r>
    </w:p>
    <w:p w:rsidR="00F600A7" w:rsidRDefault="00F600A7" w:rsidP="00F600A7">
      <w:r>
        <w:br/>
        <w:t xml:space="preserve">Veränderungen der Installation und Konfiguration der </w:t>
      </w:r>
      <w:proofErr w:type="spellStart"/>
      <w:r>
        <w:t>IuK</w:t>
      </w:r>
      <w:proofErr w:type="spellEnd"/>
      <w:r>
        <w:t>-Technik sowie Manipulationen an der Hard- und Softwareausstattung sowie das Verändern von Zugriffsrechten und das Kopi</w:t>
      </w:r>
      <w:r>
        <w:t>e</w:t>
      </w:r>
      <w:r>
        <w:t xml:space="preserve">ren und </w:t>
      </w:r>
      <w:r w:rsidRPr="002537BA">
        <w:rPr>
          <w:color w:val="FF0000"/>
        </w:rPr>
        <w:t>Installieren von Programmen</w:t>
      </w:r>
      <w:r w:rsidR="002537BA">
        <w:rPr>
          <w:color w:val="FF0000"/>
        </w:rPr>
        <w:t xml:space="preserve"> (und Apps???)</w:t>
      </w:r>
      <w:r w:rsidRPr="002537BA">
        <w:rPr>
          <w:color w:val="FF0000"/>
        </w:rPr>
        <w:t xml:space="preserve"> sind grundsätzlich untersagt</w:t>
      </w:r>
      <w:r>
        <w:t>. Fremdgeräte (z. B. Per</w:t>
      </w:r>
      <w:r>
        <w:t>i</w:t>
      </w:r>
      <w:r>
        <w:t>pheriegeräte wie externe Laufwerke, USB-Sticks, Scanner und Digitalkameras) dürfen nur mit Zustimmung der Lehrkraft angeschlossen werden. Unnötiges Datenaufkommen durch Laden und Versenden von großen Dateien (z.B. Grafiken) aus dem Internet sollte vermieden werden. Beim Versand oder Austausch von großen Dateien sollten diese komprimiert we</w:t>
      </w:r>
      <w:r>
        <w:t>r</w:t>
      </w:r>
      <w:r>
        <w:t>den. Sollten unberechtigt größere Datenmengen im Arbeitsbereich abgelegt werden, ist die Lehrkraft befugt, diese Daten zu löschen.</w:t>
      </w:r>
    </w:p>
    <w:p w:rsidR="00F600A7" w:rsidRDefault="00F600A7" w:rsidP="00F600A7">
      <w:bookmarkStart w:id="0" w:name="_GoBack"/>
      <w:bookmarkEnd w:id="0"/>
    </w:p>
    <w:p w:rsidR="00F600A7" w:rsidRDefault="00F600A7" w:rsidP="00F600A7">
      <w:pPr>
        <w:pStyle w:val="Listenabsatz"/>
        <w:numPr>
          <w:ilvl w:val="1"/>
          <w:numId w:val="3"/>
        </w:numPr>
        <w:rPr>
          <w:b/>
          <w:sz w:val="22"/>
        </w:rPr>
      </w:pPr>
      <w:r>
        <w:rPr>
          <w:b/>
          <w:bCs/>
          <w:sz w:val="22"/>
        </w:rPr>
        <w:t>Schutz der Geräte, Haftung</w:t>
      </w:r>
    </w:p>
    <w:p w:rsidR="00F600A7" w:rsidRDefault="00F600A7" w:rsidP="00F600A7">
      <w:pPr>
        <w:rPr>
          <w:b/>
          <w:bCs/>
        </w:rPr>
      </w:pPr>
    </w:p>
    <w:p w:rsidR="00F600A7" w:rsidRDefault="00F600A7" w:rsidP="00F600A7">
      <w:r>
        <w:t xml:space="preserve">Schülerinnen und Schüler tragen die Verantwortung für die ihnen überlassene </w:t>
      </w:r>
      <w:proofErr w:type="spellStart"/>
      <w:r>
        <w:t>IuK</w:t>
      </w:r>
      <w:proofErr w:type="spellEnd"/>
      <w:r>
        <w:t xml:space="preserve">-Technik. </w:t>
      </w:r>
    </w:p>
    <w:p w:rsidR="00F600A7" w:rsidRDefault="00F600A7" w:rsidP="00F600A7">
      <w:r>
        <w:t xml:space="preserve">Die Bedienung der Hard- und Software hat entsprechend den Instruktionen der Lehrkraft zu erfolgen. Störungen oder Schäden sind sofort der von der Schulleitung bestimmten Person zu melden. </w:t>
      </w:r>
      <w:r w:rsidRPr="00025BAB">
        <w:rPr>
          <w:color w:val="00B050"/>
        </w:rPr>
        <w:t>Wer schuldhaft Schäden verursacht, die über Veränderungen oder Verschlecht</w:t>
      </w:r>
      <w:r w:rsidRPr="00025BAB">
        <w:rPr>
          <w:color w:val="00B050"/>
        </w:rPr>
        <w:t>e</w:t>
      </w:r>
      <w:r w:rsidRPr="00025BAB">
        <w:rPr>
          <w:color w:val="00B050"/>
        </w:rPr>
        <w:t>rungen durch den Gebrauch nach dieser Nutzungsordnung hinausgehen, hat diese Schäden zu ersetzen.</w:t>
      </w:r>
      <w:r>
        <w:t xml:space="preserve"> </w:t>
      </w:r>
    </w:p>
    <w:p w:rsidR="00F600A7" w:rsidRDefault="00F600A7" w:rsidP="00F600A7"/>
    <w:p w:rsidR="00F600A7" w:rsidRDefault="00F600A7" w:rsidP="00F600A7">
      <w:r>
        <w:t xml:space="preserve">Die </w:t>
      </w:r>
      <w:proofErr w:type="spellStart"/>
      <w:r>
        <w:t>IuK</w:t>
      </w:r>
      <w:proofErr w:type="spellEnd"/>
      <w:r>
        <w:t>-Technik ist durch Schmutz und Flüssigkeiten besonders gefährdet. Deshalb sind während der Nutzung Essen und Trinken zu unterlassen.</w:t>
      </w:r>
    </w:p>
    <w:p w:rsidR="00F600A7" w:rsidRDefault="00F600A7" w:rsidP="00F600A7"/>
    <w:p w:rsidR="00F600A7" w:rsidRDefault="00F600A7" w:rsidP="00F600A7"/>
    <w:p w:rsidR="00F600A7" w:rsidRDefault="00F600A7" w:rsidP="00F600A7">
      <w:pPr>
        <w:pStyle w:val="Listenabsatz"/>
        <w:numPr>
          <w:ilvl w:val="1"/>
          <w:numId w:val="3"/>
        </w:numPr>
        <w:rPr>
          <w:b/>
          <w:bCs/>
          <w:sz w:val="22"/>
        </w:rPr>
      </w:pPr>
      <w:r>
        <w:rPr>
          <w:b/>
          <w:bCs/>
          <w:sz w:val="22"/>
        </w:rPr>
        <w:t>Nutzung von WLAN an der Schule</w:t>
      </w:r>
    </w:p>
    <w:p w:rsidR="00F600A7" w:rsidRDefault="00F600A7" w:rsidP="00F600A7"/>
    <w:p w:rsidR="00F600A7" w:rsidRDefault="00F600A7" w:rsidP="00F600A7">
      <w:r w:rsidRPr="00E776F2">
        <w:t>Der drahtlose Zugang zum Schulnetz / Internet an der Schule verlangt eine a</w:t>
      </w:r>
      <w:r>
        <w:t>ngemessene und maßvolle Nutzung. Es ist insbesondere untersagt</w:t>
      </w:r>
      <w:r w:rsidRPr="00E776F2">
        <w:t>:</w:t>
      </w:r>
    </w:p>
    <w:p w:rsidR="00F600A7" w:rsidRPr="00E776F2" w:rsidRDefault="00F600A7" w:rsidP="00F600A7"/>
    <w:p w:rsidR="00F600A7" w:rsidRDefault="00F600A7" w:rsidP="00F600A7">
      <w:pPr>
        <w:pStyle w:val="Listenabsatz"/>
        <w:numPr>
          <w:ilvl w:val="0"/>
          <w:numId w:val="5"/>
        </w:numPr>
        <w:rPr>
          <w:sz w:val="22"/>
        </w:rPr>
      </w:pPr>
      <w:r w:rsidRPr="0094488B">
        <w:rPr>
          <w:color w:val="FF0000"/>
          <w:sz w:val="22"/>
        </w:rPr>
        <w:t>Nutzung eigener Geräte von Schülerinnen oder Schülern im schulischen WLAN,</w:t>
      </w:r>
      <w:r w:rsidR="002537BA">
        <w:rPr>
          <w:color w:val="FF0000"/>
          <w:sz w:val="22"/>
        </w:rPr>
        <w:t xml:space="preserve"> (es sei denn sie wurden in die Verwaltungssoftware der Schule eingepflegt</w:t>
      </w:r>
      <w:r w:rsidR="00570A3A">
        <w:rPr>
          <w:color w:val="FF0000"/>
          <w:sz w:val="22"/>
        </w:rPr>
        <w:t>???</w:t>
      </w:r>
      <w:r w:rsidR="002537BA">
        <w:rPr>
          <w:color w:val="FF0000"/>
          <w:sz w:val="22"/>
        </w:rPr>
        <w:t>)</w:t>
      </w:r>
    </w:p>
    <w:p w:rsidR="00F600A7" w:rsidRDefault="00F600A7" w:rsidP="00F600A7">
      <w:pPr>
        <w:pStyle w:val="Listenabsatz"/>
        <w:numPr>
          <w:ilvl w:val="0"/>
          <w:numId w:val="5"/>
        </w:numPr>
        <w:rPr>
          <w:sz w:val="22"/>
        </w:rPr>
      </w:pPr>
      <w:r>
        <w:rPr>
          <w:sz w:val="22"/>
        </w:rPr>
        <w:t>Nutzung mehrerer Geräte, es sei denn die Lehrkraft hat dies genehmigt,</w:t>
      </w:r>
    </w:p>
    <w:p w:rsidR="00F600A7" w:rsidRDefault="00F600A7" w:rsidP="00F600A7">
      <w:pPr>
        <w:pStyle w:val="Listenabsatz"/>
        <w:numPr>
          <w:ilvl w:val="0"/>
          <w:numId w:val="5"/>
        </w:numPr>
        <w:rPr>
          <w:sz w:val="22"/>
        </w:rPr>
      </w:pPr>
      <w:r w:rsidRPr="000868B4">
        <w:rPr>
          <w:sz w:val="22"/>
        </w:rPr>
        <w:t>Beeinträchtigung des Netzbetriebes durch ungezielte und übermäßige Verbreitung von Daten</w:t>
      </w:r>
      <w:r>
        <w:rPr>
          <w:sz w:val="22"/>
        </w:rPr>
        <w:t>,</w:t>
      </w:r>
    </w:p>
    <w:p w:rsidR="00F600A7" w:rsidRDefault="00F600A7" w:rsidP="00F600A7">
      <w:pPr>
        <w:pStyle w:val="Listenabsatz"/>
        <w:numPr>
          <w:ilvl w:val="0"/>
          <w:numId w:val="5"/>
        </w:numPr>
        <w:rPr>
          <w:sz w:val="22"/>
        </w:rPr>
      </w:pPr>
      <w:r>
        <w:rPr>
          <w:sz w:val="22"/>
        </w:rPr>
        <w:t>u</w:t>
      </w:r>
      <w:r w:rsidRPr="000868B4">
        <w:rPr>
          <w:sz w:val="22"/>
        </w:rPr>
        <w:t>nangemessene Beeinträchtigung des Datenverkehrs anderer Nutzer</w:t>
      </w:r>
      <w:r>
        <w:rPr>
          <w:sz w:val="22"/>
        </w:rPr>
        <w:t>,</w:t>
      </w:r>
      <w:r w:rsidRPr="000868B4">
        <w:rPr>
          <w:sz w:val="22"/>
        </w:rPr>
        <w:t xml:space="preserve"> </w:t>
      </w:r>
    </w:p>
    <w:p w:rsidR="00F600A7" w:rsidRDefault="00F600A7" w:rsidP="00F600A7">
      <w:pPr>
        <w:pStyle w:val="Listenabsatz"/>
        <w:numPr>
          <w:ilvl w:val="0"/>
          <w:numId w:val="5"/>
        </w:numPr>
        <w:rPr>
          <w:sz w:val="22"/>
        </w:rPr>
      </w:pPr>
      <w:r>
        <w:rPr>
          <w:sz w:val="22"/>
        </w:rPr>
        <w:t>j</w:t>
      </w:r>
      <w:r w:rsidRPr="000868B4">
        <w:rPr>
          <w:sz w:val="22"/>
        </w:rPr>
        <w:t>ede Art des Mithörens oder Protokollierens von fremden Datenübertragungen, des unb</w:t>
      </w:r>
      <w:r w:rsidRPr="000868B4">
        <w:rPr>
          <w:sz w:val="22"/>
        </w:rPr>
        <w:t>e</w:t>
      </w:r>
      <w:r w:rsidRPr="000868B4">
        <w:rPr>
          <w:sz w:val="22"/>
        </w:rPr>
        <w:t>rechtigten Zugriffs auf fremde Datenbestände oder der unberechtigte Zugang zu frem</w:t>
      </w:r>
      <w:r>
        <w:rPr>
          <w:sz w:val="22"/>
        </w:rPr>
        <w:t xml:space="preserve">der </w:t>
      </w:r>
      <w:proofErr w:type="spellStart"/>
      <w:r>
        <w:rPr>
          <w:sz w:val="22"/>
        </w:rPr>
        <w:t>IuK</w:t>
      </w:r>
      <w:proofErr w:type="spellEnd"/>
      <w:r>
        <w:rPr>
          <w:sz w:val="22"/>
        </w:rPr>
        <w:t>-Technik,</w:t>
      </w:r>
    </w:p>
    <w:p w:rsidR="00F600A7" w:rsidRDefault="00F600A7" w:rsidP="00F600A7">
      <w:pPr>
        <w:pStyle w:val="Listenabsatz"/>
        <w:numPr>
          <w:ilvl w:val="0"/>
          <w:numId w:val="5"/>
        </w:numPr>
        <w:rPr>
          <w:sz w:val="22"/>
        </w:rPr>
      </w:pPr>
      <w:r>
        <w:rPr>
          <w:sz w:val="22"/>
        </w:rPr>
        <w:t>Verwendung fremder Identitäten,</w:t>
      </w:r>
    </w:p>
    <w:p w:rsidR="00F600A7" w:rsidRDefault="00F600A7" w:rsidP="00F600A7">
      <w:pPr>
        <w:pStyle w:val="Listenabsatz"/>
        <w:numPr>
          <w:ilvl w:val="0"/>
          <w:numId w:val="5"/>
        </w:numPr>
        <w:rPr>
          <w:sz w:val="22"/>
        </w:rPr>
      </w:pPr>
      <w:r w:rsidRPr="000868B4">
        <w:rPr>
          <w:sz w:val="22"/>
        </w:rPr>
        <w:t>Manipulation von Informationen im Netz.</w:t>
      </w:r>
    </w:p>
    <w:p w:rsidR="00F600A7" w:rsidRPr="000868B4" w:rsidRDefault="00F600A7" w:rsidP="00F600A7">
      <w:pPr>
        <w:pStyle w:val="Listenabsatz"/>
        <w:ind w:left="360"/>
        <w:rPr>
          <w:sz w:val="22"/>
        </w:rPr>
      </w:pPr>
    </w:p>
    <w:p w:rsidR="00F600A7" w:rsidRDefault="00F600A7" w:rsidP="00F600A7">
      <w:pPr>
        <w:pStyle w:val="Listenabsatz"/>
        <w:numPr>
          <w:ilvl w:val="1"/>
          <w:numId w:val="3"/>
        </w:numPr>
        <w:rPr>
          <w:b/>
          <w:bCs/>
          <w:sz w:val="22"/>
        </w:rPr>
      </w:pPr>
      <w:r>
        <w:rPr>
          <w:b/>
          <w:bCs/>
          <w:sz w:val="22"/>
        </w:rPr>
        <w:t>Nutzung von Informationen aus dem Internet</w:t>
      </w:r>
    </w:p>
    <w:p w:rsidR="00F600A7" w:rsidRDefault="00F600A7" w:rsidP="00F600A7">
      <w:r>
        <w:br/>
        <w:t>Der Internet-Zugang darf nur für schulische Zwecke genutzt werden. Das Herunterladen von Anwendungen ist nur mit Einwilligung der Lehrkraft zulässig.</w:t>
      </w:r>
    </w:p>
    <w:p w:rsidR="00F600A7" w:rsidRDefault="00F600A7" w:rsidP="00F600A7">
      <w:r>
        <w:br/>
        <w:t xml:space="preserve">Das Land oder seine Bediensteten sind nicht für den Inhalt von abrufbaren Angeboten Dritter im Internet verantwortlich, auch wenn dies über die bereitgestellte </w:t>
      </w:r>
      <w:proofErr w:type="spellStart"/>
      <w:r>
        <w:t>IuK</w:t>
      </w:r>
      <w:proofErr w:type="spellEnd"/>
      <w:r>
        <w:t>-Technik erfolgt.</w:t>
      </w:r>
    </w:p>
    <w:p w:rsidR="00F600A7" w:rsidRDefault="00F600A7" w:rsidP="00F600A7">
      <w:r>
        <w:br/>
        <w:t>Bei der Weiterverarbeitung von fremden Inhalten aus dem Internet sind insbesondere Urh</w:t>
      </w:r>
      <w:r>
        <w:t>e</w:t>
      </w:r>
      <w:r>
        <w:t>ber- oder Nutzungsrechte zu beachten.</w:t>
      </w:r>
    </w:p>
    <w:p w:rsidR="00F600A7" w:rsidRDefault="00F600A7" w:rsidP="00F600A7"/>
    <w:p w:rsidR="00F600A7" w:rsidRDefault="00F600A7" w:rsidP="00F600A7">
      <w:pPr>
        <w:pStyle w:val="Listenabsatz"/>
        <w:numPr>
          <w:ilvl w:val="1"/>
          <w:numId w:val="3"/>
        </w:numPr>
        <w:rPr>
          <w:b/>
          <w:sz w:val="22"/>
        </w:rPr>
      </w:pPr>
      <w:r>
        <w:rPr>
          <w:b/>
          <w:bCs/>
          <w:sz w:val="22"/>
        </w:rPr>
        <w:t>Versenden von Informationen in das Internet</w:t>
      </w:r>
      <w:r>
        <w:rPr>
          <w:b/>
          <w:bCs/>
          <w:sz w:val="22"/>
        </w:rPr>
        <w:br/>
      </w:r>
    </w:p>
    <w:p w:rsidR="00F600A7" w:rsidRPr="00025BAB" w:rsidRDefault="00F600A7" w:rsidP="00F600A7">
      <w:pPr>
        <w:rPr>
          <w:color w:val="00B050"/>
        </w:rPr>
      </w:pPr>
      <w:r w:rsidRPr="00025BAB">
        <w:rPr>
          <w:color w:val="00B050"/>
        </w:rPr>
        <w:t>Die Nutzung einer privaten ID (z. B. Google-ID, Apple-ID) ist nicht erlaubt.</w:t>
      </w:r>
    </w:p>
    <w:p w:rsidR="00F600A7" w:rsidRDefault="00F600A7" w:rsidP="00F600A7">
      <w:r w:rsidRPr="00551DFE">
        <w:t>Die Nutzung der mit der Ausgabe der Geräte zugewiesen</w:t>
      </w:r>
      <w:r>
        <w:t>en ID</w:t>
      </w:r>
      <w:r w:rsidRPr="00551DFE">
        <w:t xml:space="preserve"> darf nur im Zusammenhang mit dem Unterricht an der Schule genutzt werden.</w:t>
      </w:r>
    </w:p>
    <w:p w:rsidR="00F600A7" w:rsidRDefault="00F600A7" w:rsidP="00F600A7"/>
    <w:p w:rsidR="00F600A7" w:rsidRDefault="00F600A7" w:rsidP="00F600A7">
      <w:r>
        <w:t>Außerhalb der erlaubten schulischen Nutzung ist die Kommunikation in jeglichen Netzdien</w:t>
      </w:r>
      <w:r>
        <w:t>s</w:t>
      </w:r>
      <w:r>
        <w:t xml:space="preserve">ten (E-Mail, Chat, Newsgroups, Soziale Netzwerke usw.) untersagt. </w:t>
      </w:r>
    </w:p>
    <w:p w:rsidR="00F600A7" w:rsidRDefault="00F600A7" w:rsidP="00F600A7"/>
    <w:p w:rsidR="00F600A7" w:rsidRPr="009F1422" w:rsidRDefault="00F600A7" w:rsidP="00F600A7">
      <w:r w:rsidRPr="009F1422">
        <w:t>Oberster Grundsatz ist die Achtung der Persönlichkeitsrechte anderer Personen. Diskrimini</w:t>
      </w:r>
      <w:r w:rsidRPr="009F1422">
        <w:t>e</w:t>
      </w:r>
      <w:r w:rsidRPr="009F1422">
        <w:t>rungen, persönliche Angriffe, Unterstellungen und Verleumdungen können neben dem En</w:t>
      </w:r>
      <w:r w:rsidRPr="009F1422">
        <w:t>t</w:t>
      </w:r>
      <w:r w:rsidRPr="009F1422">
        <w:t>zug der Nutzungsberechtigung auch zu einer straf</w:t>
      </w:r>
      <w:r>
        <w:t>- und zivil</w:t>
      </w:r>
      <w:r w:rsidRPr="009F1422">
        <w:t xml:space="preserve">rechtlichen Verfolgung führen. </w:t>
      </w:r>
    </w:p>
    <w:p w:rsidR="00F600A7" w:rsidRDefault="00F600A7" w:rsidP="00F600A7"/>
    <w:p w:rsidR="00F600A7" w:rsidRDefault="00F600A7" w:rsidP="00F600A7">
      <w:pPr>
        <w:pStyle w:val="Listenabsatz"/>
        <w:numPr>
          <w:ilvl w:val="0"/>
          <w:numId w:val="2"/>
        </w:numPr>
        <w:rPr>
          <w:b/>
          <w:bCs/>
          <w:sz w:val="22"/>
        </w:rPr>
      </w:pPr>
      <w:r>
        <w:rPr>
          <w:b/>
          <w:bCs/>
          <w:sz w:val="22"/>
        </w:rPr>
        <w:t>Schlussvorschriften</w:t>
      </w:r>
    </w:p>
    <w:p w:rsidR="00F600A7" w:rsidRDefault="00F600A7" w:rsidP="00F600A7"/>
    <w:p w:rsidR="00F600A7" w:rsidRDefault="00F600A7" w:rsidP="00F600A7">
      <w:r>
        <w:t>Die Schülerinnen und Schüler werden zu Beginn der schulischen Nutzung  über diese Nu</w:t>
      </w:r>
      <w:r>
        <w:t>t</w:t>
      </w:r>
      <w:r>
        <w:t xml:space="preserve">zungsordnung unterrichtet. Sie versichern durch ihre Unterschrift (siehe </w:t>
      </w:r>
      <w:r w:rsidRPr="007D2220">
        <w:rPr>
          <w:b/>
        </w:rPr>
        <w:t>Anlage</w:t>
      </w:r>
      <w:r>
        <w:t xml:space="preserve">), dass sie diese anerkennen. </w:t>
      </w:r>
    </w:p>
    <w:p w:rsidR="00F600A7" w:rsidRDefault="00F600A7" w:rsidP="00F600A7"/>
    <w:p w:rsidR="00F600A7" w:rsidRDefault="00F600A7" w:rsidP="00F600A7">
      <w:r>
        <w:t>Diese Belehrung wird im Schultagebuch protokolliert und jedes Jahr, zu Beginn des Schu</w:t>
      </w:r>
      <w:r>
        <w:t>l</w:t>
      </w:r>
      <w:r>
        <w:t>jahres, wiederholt.</w:t>
      </w:r>
    </w:p>
    <w:p w:rsidR="00F600A7" w:rsidRDefault="00F600A7" w:rsidP="00F600A7"/>
    <w:p w:rsidR="00F600A7" w:rsidRDefault="00F600A7" w:rsidP="00F600A7">
      <w:r>
        <w:rPr>
          <w:b/>
        </w:rPr>
        <w:br/>
        <w:t>Zuwiderhandlungen gegen diese Nutzungsordnung können den Entzug der Nutzung</w:t>
      </w:r>
      <w:r>
        <w:rPr>
          <w:b/>
        </w:rPr>
        <w:t>s</w:t>
      </w:r>
      <w:r>
        <w:rPr>
          <w:b/>
        </w:rPr>
        <w:t>berechtigung, ggf. rechtliche Konsequenzen und die unverzügliche Pflicht zur Rüc</w:t>
      </w:r>
      <w:r>
        <w:rPr>
          <w:b/>
        </w:rPr>
        <w:t>k</w:t>
      </w:r>
      <w:r>
        <w:rPr>
          <w:b/>
        </w:rPr>
        <w:t xml:space="preserve">gabe der überlassenen </w:t>
      </w:r>
      <w:proofErr w:type="spellStart"/>
      <w:r>
        <w:rPr>
          <w:b/>
        </w:rPr>
        <w:t>IuK</w:t>
      </w:r>
      <w:proofErr w:type="spellEnd"/>
      <w:r>
        <w:rPr>
          <w:b/>
        </w:rPr>
        <w:t>-Technik zur Folge haben.</w:t>
      </w:r>
    </w:p>
    <w:p w:rsidR="00F600A7" w:rsidRDefault="00F600A7" w:rsidP="00F600A7">
      <w:r>
        <w:br w:type="page"/>
      </w:r>
    </w:p>
    <w:p w:rsidR="00F600A7" w:rsidRDefault="00F600A7" w:rsidP="00F600A7">
      <w:pPr>
        <w:rPr>
          <w:b/>
        </w:rPr>
      </w:pPr>
      <w:r>
        <w:lastRenderedPageBreak/>
        <w:tab/>
      </w:r>
      <w:r>
        <w:tab/>
      </w:r>
      <w:r>
        <w:tab/>
      </w:r>
      <w:r>
        <w:tab/>
      </w:r>
      <w:r>
        <w:tab/>
      </w:r>
      <w:r>
        <w:tab/>
      </w:r>
      <w:r>
        <w:tab/>
      </w:r>
      <w:r>
        <w:tab/>
      </w:r>
      <w:r>
        <w:tab/>
      </w:r>
      <w:r>
        <w:tab/>
      </w:r>
      <w:r>
        <w:tab/>
      </w:r>
      <w:r>
        <w:rPr>
          <w:b/>
        </w:rPr>
        <w:t>Anlage</w:t>
      </w:r>
    </w:p>
    <w:p w:rsidR="00F600A7" w:rsidRDefault="00F600A7" w:rsidP="00F600A7"/>
    <w:p w:rsidR="00F600A7" w:rsidRDefault="00F600A7" w:rsidP="00F600A7"/>
    <w:p w:rsidR="00F600A7" w:rsidRDefault="00F600A7" w:rsidP="00F600A7">
      <w:pPr>
        <w:spacing w:line="360" w:lineRule="atLeast"/>
        <w:rPr>
          <w:b/>
          <w:bCs/>
        </w:rPr>
      </w:pPr>
      <w:r>
        <w:rPr>
          <w:b/>
          <w:bCs/>
        </w:rPr>
        <w:t>Erklärung zur Nutzungsordnung zur Verwendung</w:t>
      </w:r>
      <w:r w:rsidRPr="006452C9">
        <w:rPr>
          <w:b/>
          <w:bCs/>
        </w:rPr>
        <w:t xml:space="preserve"> </w:t>
      </w:r>
      <w:r>
        <w:rPr>
          <w:b/>
          <w:bCs/>
        </w:rPr>
        <w:t>von</w:t>
      </w:r>
      <w:r w:rsidRPr="006452C9">
        <w:rPr>
          <w:b/>
          <w:bCs/>
        </w:rPr>
        <w:t xml:space="preserve"> Informations- und Kommunik</w:t>
      </w:r>
      <w:r w:rsidRPr="006452C9">
        <w:rPr>
          <w:b/>
          <w:bCs/>
        </w:rPr>
        <w:t>a</w:t>
      </w:r>
      <w:r w:rsidRPr="006452C9">
        <w:rPr>
          <w:b/>
          <w:bCs/>
        </w:rPr>
        <w:t>tionstechnik a</w:t>
      </w:r>
      <w:r w:rsidR="00025BAB">
        <w:rPr>
          <w:b/>
          <w:bCs/>
        </w:rPr>
        <w:t xml:space="preserve">m Kepler-Gymnasium Freudenstadt </w:t>
      </w:r>
    </w:p>
    <w:p w:rsidR="00F600A7" w:rsidRDefault="00F600A7" w:rsidP="00F600A7">
      <w:pPr>
        <w:spacing w:line="360" w:lineRule="atLeast"/>
        <w:rPr>
          <w:b/>
          <w:bCs/>
        </w:rPr>
      </w:pPr>
    </w:p>
    <w:p w:rsidR="0094488B" w:rsidRDefault="0094488B" w:rsidP="0094488B">
      <w:pPr>
        <w:spacing w:line="360" w:lineRule="atLeast"/>
      </w:pPr>
      <w:r>
        <w:t xml:space="preserve">Ich habe die </w:t>
      </w:r>
      <w:r w:rsidR="00F600A7">
        <w:t xml:space="preserve">Nutzungsordnung zur Verwendung von </w:t>
      </w:r>
      <w:proofErr w:type="spellStart"/>
      <w:r w:rsidR="00F600A7">
        <w:t>IuK</w:t>
      </w:r>
      <w:proofErr w:type="spellEnd"/>
      <w:r w:rsidR="00F600A7">
        <w:t xml:space="preserve">-Technik </w:t>
      </w:r>
      <w:r>
        <w:t>gelesen und</w:t>
      </w:r>
    </w:p>
    <w:p w:rsidR="00F600A7" w:rsidRDefault="00F600A7" w:rsidP="00F600A7">
      <w:pPr>
        <w:spacing w:line="360" w:lineRule="atLeast"/>
      </w:pPr>
      <w:r>
        <w:t xml:space="preserve">verpflichte mich, die darin festgelegten Regeln zu beachten. </w:t>
      </w:r>
    </w:p>
    <w:p w:rsidR="00F600A7" w:rsidRDefault="00F600A7" w:rsidP="00F600A7">
      <w:pPr>
        <w:spacing w:line="360" w:lineRule="atLeast"/>
      </w:pPr>
    </w:p>
    <w:p w:rsidR="004E6473" w:rsidRDefault="004E6473" w:rsidP="00F600A7">
      <w:pPr>
        <w:spacing w:line="360" w:lineRule="atLeast"/>
      </w:pPr>
    </w:p>
    <w:p w:rsidR="004E6473" w:rsidRDefault="004E6473" w:rsidP="00F600A7">
      <w:pPr>
        <w:spacing w:line="360" w:lineRule="atLeast"/>
      </w:pPr>
    </w:p>
    <w:p w:rsidR="0094488B" w:rsidRDefault="0094488B" w:rsidP="004E6473">
      <w:pPr>
        <w:spacing w:line="600" w:lineRule="auto"/>
      </w:pPr>
      <w:r>
        <w:t xml:space="preserve">Optional: bei Leigeräten: </w:t>
      </w:r>
    </w:p>
    <w:p w:rsidR="004E6473" w:rsidRDefault="00F600A7" w:rsidP="004E6473">
      <w:pPr>
        <w:spacing w:line="600" w:lineRule="auto"/>
      </w:pPr>
      <w:r>
        <w:t>Ich bestätige, am ____</w:t>
      </w:r>
      <w:r w:rsidR="004E6473">
        <w:t>____</w:t>
      </w:r>
      <w:r>
        <w:t>_</w:t>
      </w:r>
      <w:r w:rsidR="004E6473">
        <w:t>__</w:t>
      </w:r>
      <w:r>
        <w:t xml:space="preserve">____ ein Gerät der Marke___________________, </w:t>
      </w:r>
    </w:p>
    <w:p w:rsidR="00F600A7" w:rsidRDefault="00F600A7" w:rsidP="004E6473">
      <w:pPr>
        <w:spacing w:line="600" w:lineRule="auto"/>
      </w:pPr>
      <w:r>
        <w:t>Typ_</w:t>
      </w:r>
      <w:r w:rsidR="004E6473">
        <w:t>_______</w:t>
      </w:r>
      <w:r>
        <w:t>______</w:t>
      </w:r>
      <w:r w:rsidR="004E6473">
        <w:t>__</w:t>
      </w:r>
      <w:r>
        <w:t>__ mit der Seriennummer ___________</w:t>
      </w:r>
      <w:r w:rsidR="004E6473">
        <w:t>____</w:t>
      </w:r>
      <w:r>
        <w:t>_____ erhalten zu haben.</w:t>
      </w:r>
    </w:p>
    <w:p w:rsidR="00F600A7" w:rsidRDefault="00F600A7" w:rsidP="00F600A7">
      <w:pPr>
        <w:spacing w:line="360" w:lineRule="atLeast"/>
      </w:pPr>
    </w:p>
    <w:p w:rsidR="00F600A7" w:rsidRDefault="00F600A7" w:rsidP="00F600A7">
      <w:pPr>
        <w:spacing w:line="360" w:lineRule="atLeast"/>
      </w:pPr>
    </w:p>
    <w:p w:rsidR="0094488B" w:rsidRDefault="0094488B" w:rsidP="00F600A7">
      <w:pPr>
        <w:spacing w:line="360" w:lineRule="atLeast"/>
      </w:pPr>
    </w:p>
    <w:p w:rsidR="00F600A7" w:rsidRDefault="00F600A7" w:rsidP="00F600A7">
      <w:pPr>
        <w:spacing w:line="360" w:lineRule="atLeast"/>
      </w:pPr>
    </w:p>
    <w:p w:rsidR="00F600A7" w:rsidRDefault="00F600A7" w:rsidP="00F600A7">
      <w:pPr>
        <w:spacing w:line="360" w:lineRule="atLeast"/>
        <w:jc w:val="right"/>
      </w:pPr>
      <w:r>
        <w:t>_____________________________________________________</w:t>
      </w:r>
    </w:p>
    <w:p w:rsidR="00F600A7" w:rsidRDefault="00F600A7" w:rsidP="00F600A7">
      <w:pPr>
        <w:spacing w:line="360" w:lineRule="atLeast"/>
        <w:jc w:val="right"/>
      </w:pPr>
      <w:r>
        <w:t>Name der Schülerin / des Schülers und Klassen- / Jahrgangsstufe</w:t>
      </w:r>
    </w:p>
    <w:p w:rsidR="00F600A7" w:rsidRDefault="00F600A7" w:rsidP="00F600A7">
      <w:pPr>
        <w:spacing w:line="360" w:lineRule="atLeast"/>
      </w:pPr>
    </w:p>
    <w:p w:rsidR="00F600A7" w:rsidRDefault="00F600A7" w:rsidP="00F600A7">
      <w:pPr>
        <w:spacing w:line="360" w:lineRule="atLeast"/>
      </w:pPr>
    </w:p>
    <w:p w:rsidR="00F600A7" w:rsidRDefault="00F600A7" w:rsidP="00F600A7">
      <w:pPr>
        <w:spacing w:line="360" w:lineRule="atLeast"/>
      </w:pPr>
    </w:p>
    <w:p w:rsidR="00F600A7" w:rsidRDefault="00F600A7" w:rsidP="00F600A7">
      <w:pPr>
        <w:spacing w:line="360" w:lineRule="atLeast"/>
        <w:jc w:val="right"/>
      </w:pPr>
      <w:r>
        <w:t>_________________________________________________________________________</w:t>
      </w:r>
      <w:r>
        <w:softHyphen/>
      </w:r>
      <w:r>
        <w:softHyphen/>
        <w:t>_</w:t>
      </w:r>
    </w:p>
    <w:p w:rsidR="00F600A7" w:rsidRDefault="00F600A7" w:rsidP="00F600A7">
      <w:pPr>
        <w:spacing w:line="360" w:lineRule="atLeast"/>
        <w:jc w:val="right"/>
      </w:pPr>
      <w:r>
        <w:t xml:space="preserve">Ort / Datum </w:t>
      </w:r>
      <w:r>
        <w:tab/>
      </w:r>
      <w:r>
        <w:tab/>
      </w:r>
      <w:r>
        <w:tab/>
      </w:r>
      <w:r>
        <w:tab/>
      </w:r>
      <w:r>
        <w:tab/>
      </w:r>
      <w:r>
        <w:tab/>
        <w:t>Unterschrift der Schülerin / des Schülers</w:t>
      </w:r>
    </w:p>
    <w:p w:rsidR="00F600A7" w:rsidRDefault="00F600A7" w:rsidP="00F600A7">
      <w:pPr>
        <w:spacing w:line="360" w:lineRule="atLeast"/>
      </w:pPr>
    </w:p>
    <w:p w:rsidR="00F600A7" w:rsidRDefault="00F600A7" w:rsidP="00F600A7">
      <w:pPr>
        <w:spacing w:line="360" w:lineRule="atLeast"/>
      </w:pPr>
    </w:p>
    <w:p w:rsidR="00C61705" w:rsidRDefault="00C61705" w:rsidP="00C61705">
      <w:pPr>
        <w:spacing w:line="360" w:lineRule="atLeast"/>
        <w:jc w:val="right"/>
      </w:pPr>
      <w:r>
        <w:t>_________________________________________________________________________</w:t>
      </w:r>
      <w:r>
        <w:softHyphen/>
      </w:r>
      <w:r>
        <w:softHyphen/>
        <w:t>_</w:t>
      </w:r>
    </w:p>
    <w:p w:rsidR="00C61705" w:rsidRDefault="00C61705" w:rsidP="00C61705">
      <w:pPr>
        <w:spacing w:line="360" w:lineRule="atLeast"/>
        <w:jc w:val="right"/>
      </w:pPr>
      <w:r>
        <w:t xml:space="preserve">Ort / Datum </w:t>
      </w:r>
      <w:r>
        <w:tab/>
      </w:r>
      <w:r>
        <w:tab/>
      </w:r>
      <w:r>
        <w:tab/>
      </w:r>
      <w:r>
        <w:tab/>
      </w:r>
      <w:r>
        <w:tab/>
      </w:r>
      <w:r>
        <w:tab/>
      </w:r>
      <w:r>
        <w:t>Unterschrift de</w:t>
      </w:r>
      <w:r w:rsidR="004E6473">
        <w:t>r</w:t>
      </w:r>
      <w:r>
        <w:t xml:space="preserve"> Erziehungsberech</w:t>
      </w:r>
      <w:r w:rsidR="004E6473">
        <w:t>t</w:t>
      </w:r>
      <w:r>
        <w:t>igten</w:t>
      </w:r>
    </w:p>
    <w:p w:rsidR="00C61705" w:rsidRDefault="00C61705" w:rsidP="00C61705">
      <w:pPr>
        <w:spacing w:line="360" w:lineRule="atLeast"/>
      </w:pPr>
    </w:p>
    <w:p w:rsidR="00C61705" w:rsidRDefault="00C61705" w:rsidP="00C61705">
      <w:pPr>
        <w:spacing w:line="360" w:lineRule="atLeast"/>
      </w:pPr>
    </w:p>
    <w:p w:rsidR="00F600A7" w:rsidRPr="00FF0689" w:rsidRDefault="00F600A7" w:rsidP="00F600A7">
      <w:pPr>
        <w:spacing w:line="360" w:lineRule="atLeast"/>
      </w:pPr>
    </w:p>
    <w:p w:rsidR="00F600A7" w:rsidRPr="0044650F" w:rsidRDefault="00F600A7" w:rsidP="00F600A7">
      <w:pPr>
        <w:spacing w:line="360" w:lineRule="atLeast"/>
      </w:pPr>
    </w:p>
    <w:p w:rsidR="0094488B" w:rsidRDefault="0094488B" w:rsidP="007770F0">
      <w:pPr>
        <w:ind w:left="-900" w:firstLine="720"/>
        <w:rPr>
          <w:rFonts w:ascii="Times New Roman" w:eastAsia="Times New Roman" w:hAnsi="Times New Roman" w:cs="Times New Roman"/>
          <w:sz w:val="24"/>
          <w:szCs w:val="24"/>
          <w:lang w:eastAsia="de-DE"/>
        </w:rPr>
      </w:pPr>
    </w:p>
    <w:p w:rsidR="0094488B" w:rsidRDefault="0094488B" w:rsidP="007770F0">
      <w:pPr>
        <w:ind w:left="-900" w:firstLine="720"/>
        <w:rPr>
          <w:rFonts w:ascii="Times New Roman" w:eastAsia="Times New Roman" w:hAnsi="Times New Roman" w:cs="Times New Roman"/>
          <w:sz w:val="24"/>
          <w:szCs w:val="24"/>
          <w:lang w:eastAsia="de-DE"/>
        </w:rPr>
      </w:pPr>
    </w:p>
    <w:p w:rsidR="002734F4" w:rsidRDefault="002734F4"/>
    <w:sectPr w:rsidR="002734F4" w:rsidSect="00773EE7">
      <w:footerReference w:type="default" r:id="rId9"/>
      <w:headerReference w:type="first" r:id="rId10"/>
      <w:pgSz w:w="11906" w:h="16838"/>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26A4" w:rsidRDefault="000526A4" w:rsidP="00773EE7">
      <w:r>
        <w:separator/>
      </w:r>
    </w:p>
  </w:endnote>
  <w:endnote w:type="continuationSeparator" w:id="0">
    <w:p w:rsidR="000526A4" w:rsidRDefault="000526A4" w:rsidP="00773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40000013"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EE7" w:rsidRDefault="00773EE7" w:rsidP="00773EE7">
    <w:pPr>
      <w:jc w:val="center"/>
      <w:rPr>
        <w:sz w:val="14"/>
        <w:szCs w:val="14"/>
      </w:rPr>
    </w:pPr>
    <w:r w:rsidRPr="001A39C2">
      <w:rPr>
        <w:b/>
        <w:bCs/>
        <w:color w:val="F59C00"/>
        <w:sz w:val="14"/>
        <w:szCs w:val="14"/>
      </w:rPr>
      <w:t>Kepler-Gymnasium</w:t>
    </w:r>
    <w:r w:rsidRPr="001A39C2">
      <w:rPr>
        <w:sz w:val="14"/>
        <w:szCs w:val="14"/>
      </w:rPr>
      <w:t xml:space="preserve"> </w:t>
    </w:r>
    <w:r w:rsidRPr="001A39C2">
      <w:rPr>
        <w:sz w:val="14"/>
        <w:szCs w:val="14"/>
      </w:rPr>
      <w:sym w:font="Wingdings" w:char="F09F"/>
    </w:r>
    <w:r w:rsidRPr="001A39C2">
      <w:rPr>
        <w:sz w:val="14"/>
        <w:szCs w:val="14"/>
      </w:rPr>
      <w:t xml:space="preserve"> Ludwig-Jahn-Straße 54 </w:t>
    </w:r>
    <w:r w:rsidRPr="001A39C2">
      <w:rPr>
        <w:sz w:val="14"/>
        <w:szCs w:val="14"/>
      </w:rPr>
      <w:sym w:font="Wingdings" w:char="F09F"/>
    </w:r>
    <w:r w:rsidRPr="001A39C2">
      <w:rPr>
        <w:sz w:val="14"/>
        <w:szCs w:val="14"/>
      </w:rPr>
      <w:t xml:space="preserve"> 72250 Freudenstadt</w:t>
    </w:r>
  </w:p>
  <w:p w:rsidR="00773EE7" w:rsidRPr="00566338" w:rsidRDefault="00773EE7" w:rsidP="00773EE7">
    <w:pPr>
      <w:jc w:val="center"/>
      <w:rPr>
        <w:rFonts w:asciiTheme="minorHAnsi" w:hAnsiTheme="minorHAnsi" w:cstheme="minorHAnsi"/>
        <w:sz w:val="14"/>
        <w:szCs w:val="14"/>
      </w:rPr>
    </w:pPr>
  </w:p>
  <w:sdt>
    <w:sdtPr>
      <w:rPr>
        <w:rFonts w:asciiTheme="minorHAnsi" w:hAnsiTheme="minorHAnsi" w:cstheme="minorHAnsi"/>
        <w:sz w:val="20"/>
        <w:szCs w:val="20"/>
      </w:rPr>
      <w:id w:val="414052077"/>
      <w:docPartObj>
        <w:docPartGallery w:val="Page Numbers (Bottom of Page)"/>
        <w:docPartUnique/>
      </w:docPartObj>
    </w:sdtPr>
    <w:sdtEndPr/>
    <w:sdtContent>
      <w:sdt>
        <w:sdtPr>
          <w:rPr>
            <w:rFonts w:asciiTheme="minorHAnsi" w:hAnsiTheme="minorHAnsi" w:cstheme="minorHAnsi"/>
            <w:sz w:val="20"/>
            <w:szCs w:val="20"/>
          </w:rPr>
          <w:id w:val="1728636285"/>
          <w:docPartObj>
            <w:docPartGallery w:val="Page Numbers (Top of Page)"/>
            <w:docPartUnique/>
          </w:docPartObj>
        </w:sdtPr>
        <w:sdtEndPr/>
        <w:sdtContent>
          <w:p w:rsidR="00773EE7" w:rsidRPr="00566338" w:rsidRDefault="00773EE7">
            <w:pPr>
              <w:pStyle w:val="Fuzeile"/>
              <w:jc w:val="center"/>
              <w:rPr>
                <w:rFonts w:asciiTheme="minorHAnsi" w:hAnsiTheme="minorHAnsi" w:cstheme="minorHAnsi"/>
                <w:sz w:val="20"/>
                <w:szCs w:val="20"/>
              </w:rPr>
            </w:pPr>
            <w:r w:rsidRPr="00CB16E7">
              <w:rPr>
                <w:rFonts w:asciiTheme="minorHAnsi" w:hAnsiTheme="minorHAnsi" w:cstheme="minorHAnsi"/>
                <w:sz w:val="20"/>
                <w:szCs w:val="20"/>
              </w:rPr>
              <w:t xml:space="preserve">Seite </w:t>
            </w:r>
            <w:r w:rsidRPr="00CB16E7">
              <w:rPr>
                <w:rFonts w:asciiTheme="minorHAnsi" w:hAnsiTheme="minorHAnsi" w:cstheme="minorHAnsi"/>
              </w:rPr>
              <w:fldChar w:fldCharType="begin"/>
            </w:r>
            <w:r w:rsidRPr="00CB16E7">
              <w:rPr>
                <w:rFonts w:asciiTheme="minorHAnsi" w:hAnsiTheme="minorHAnsi" w:cstheme="minorHAnsi"/>
                <w:sz w:val="20"/>
                <w:szCs w:val="20"/>
              </w:rPr>
              <w:instrText>PAGE</w:instrText>
            </w:r>
            <w:r w:rsidRPr="00CB16E7">
              <w:rPr>
                <w:rFonts w:asciiTheme="minorHAnsi" w:hAnsiTheme="minorHAnsi" w:cstheme="minorHAnsi"/>
              </w:rPr>
              <w:fldChar w:fldCharType="separate"/>
            </w:r>
            <w:r w:rsidR="00570A3A">
              <w:rPr>
                <w:rFonts w:asciiTheme="minorHAnsi" w:hAnsiTheme="minorHAnsi" w:cstheme="minorHAnsi"/>
                <w:noProof/>
                <w:sz w:val="20"/>
                <w:szCs w:val="20"/>
              </w:rPr>
              <w:t>2</w:t>
            </w:r>
            <w:r w:rsidRPr="00CB16E7">
              <w:rPr>
                <w:rFonts w:asciiTheme="minorHAnsi" w:hAnsiTheme="minorHAnsi" w:cstheme="minorHAnsi"/>
              </w:rPr>
              <w:fldChar w:fldCharType="end"/>
            </w:r>
            <w:r w:rsidRPr="00CB16E7">
              <w:rPr>
                <w:rFonts w:asciiTheme="minorHAnsi" w:hAnsiTheme="minorHAnsi" w:cstheme="minorHAnsi"/>
                <w:sz w:val="20"/>
                <w:szCs w:val="20"/>
              </w:rPr>
              <w:t xml:space="preserve"> von </w:t>
            </w:r>
            <w:r w:rsidRPr="00CB16E7">
              <w:rPr>
                <w:rFonts w:asciiTheme="minorHAnsi" w:hAnsiTheme="minorHAnsi" w:cstheme="minorHAnsi"/>
              </w:rPr>
              <w:fldChar w:fldCharType="begin"/>
            </w:r>
            <w:r w:rsidRPr="00CB16E7">
              <w:rPr>
                <w:rFonts w:asciiTheme="minorHAnsi" w:hAnsiTheme="minorHAnsi" w:cstheme="minorHAnsi"/>
                <w:sz w:val="20"/>
                <w:szCs w:val="20"/>
              </w:rPr>
              <w:instrText>NUMPAGES</w:instrText>
            </w:r>
            <w:r w:rsidRPr="00CB16E7">
              <w:rPr>
                <w:rFonts w:asciiTheme="minorHAnsi" w:hAnsiTheme="minorHAnsi" w:cstheme="minorHAnsi"/>
              </w:rPr>
              <w:fldChar w:fldCharType="separate"/>
            </w:r>
            <w:r w:rsidR="00570A3A">
              <w:rPr>
                <w:rFonts w:asciiTheme="minorHAnsi" w:hAnsiTheme="minorHAnsi" w:cstheme="minorHAnsi"/>
                <w:noProof/>
                <w:sz w:val="20"/>
                <w:szCs w:val="20"/>
              </w:rPr>
              <w:t>5</w:t>
            </w:r>
            <w:r w:rsidRPr="00CB16E7">
              <w:rPr>
                <w:rFonts w:asciiTheme="minorHAnsi" w:hAnsiTheme="minorHAnsi" w:cstheme="minorHAnsi"/>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26A4" w:rsidRDefault="000526A4" w:rsidP="00773EE7">
      <w:r>
        <w:separator/>
      </w:r>
    </w:p>
  </w:footnote>
  <w:footnote w:type="continuationSeparator" w:id="0">
    <w:p w:rsidR="000526A4" w:rsidRDefault="000526A4" w:rsidP="00773E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D35" w:rsidRDefault="00631D35">
    <w:pPr>
      <w:pStyle w:val="Kopfzeile"/>
    </w:pPr>
    <w:r w:rsidRPr="00631D35">
      <w:rPr>
        <w:b/>
        <w:bCs/>
        <w:noProof/>
        <w:color w:val="F59C00"/>
        <w:sz w:val="14"/>
        <w:szCs w:val="14"/>
        <w:lang w:eastAsia="de-DE"/>
      </w:rPr>
      <mc:AlternateContent>
        <mc:Choice Requires="wps">
          <w:drawing>
            <wp:anchor distT="0" distB="0" distL="0" distR="0" simplePos="0" relativeHeight="251662336" behindDoc="0" locked="1" layoutInCell="1" allowOverlap="0" wp14:anchorId="2842A26D" wp14:editId="57022E26">
              <wp:simplePos x="0" y="0"/>
              <wp:positionH relativeFrom="column">
                <wp:posOffset>-93980</wp:posOffset>
              </wp:positionH>
              <wp:positionV relativeFrom="margin">
                <wp:posOffset>1073785</wp:posOffset>
              </wp:positionV>
              <wp:extent cx="2933700" cy="208280"/>
              <wp:effectExtent l="0" t="0" r="0" b="127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208280"/>
                      </a:xfrm>
                      <a:prstGeom prst="rect">
                        <a:avLst/>
                      </a:prstGeom>
                      <a:noFill/>
                      <a:ln w="9525">
                        <a:noFill/>
                        <a:miter lim="800000"/>
                        <a:headEnd/>
                        <a:tailEnd/>
                      </a:ln>
                    </wps:spPr>
                    <wps:txbx>
                      <w:txbxContent>
                        <w:p w:rsidR="00631D35" w:rsidRPr="001A39C2" w:rsidRDefault="00631D35" w:rsidP="00631D35">
                          <w:pPr>
                            <w:rPr>
                              <w:sz w:val="14"/>
                              <w:szCs w:val="14"/>
                            </w:rPr>
                          </w:pPr>
                          <w:r w:rsidRPr="001A39C2">
                            <w:rPr>
                              <w:b/>
                              <w:bCs/>
                              <w:color w:val="F59C00"/>
                              <w:sz w:val="14"/>
                              <w:szCs w:val="14"/>
                            </w:rPr>
                            <w:t>Kepler-Gymnasium</w:t>
                          </w:r>
                          <w:r w:rsidRPr="001A39C2">
                            <w:rPr>
                              <w:sz w:val="14"/>
                              <w:szCs w:val="14"/>
                            </w:rPr>
                            <w:t xml:space="preserve"> </w:t>
                          </w:r>
                          <w:r w:rsidRPr="001A39C2">
                            <w:rPr>
                              <w:sz w:val="14"/>
                              <w:szCs w:val="14"/>
                            </w:rPr>
                            <w:sym w:font="Wingdings" w:char="F09F"/>
                          </w:r>
                          <w:r w:rsidRPr="001A39C2">
                            <w:rPr>
                              <w:sz w:val="14"/>
                              <w:szCs w:val="14"/>
                            </w:rPr>
                            <w:t xml:space="preserve"> Ludwig-Jahn-Straße 54 </w:t>
                          </w:r>
                          <w:r w:rsidRPr="001A39C2">
                            <w:rPr>
                              <w:sz w:val="14"/>
                              <w:szCs w:val="14"/>
                            </w:rPr>
                            <w:sym w:font="Wingdings" w:char="F09F"/>
                          </w:r>
                          <w:r w:rsidRPr="001A39C2">
                            <w:rPr>
                              <w:sz w:val="14"/>
                              <w:szCs w:val="14"/>
                            </w:rPr>
                            <w:t xml:space="preserve"> 72250 Freudenstadt</w:t>
                          </w:r>
                        </w:p>
                        <w:p w:rsidR="00631D35" w:rsidRDefault="00631D35" w:rsidP="00631D3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7.4pt;margin-top:84.55pt;width:231pt;height:16.4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" o:allowoverlap="f" filled="f" stroked="f">
              <v:textbox>
                <w:txbxContent>
                  <w:p w:rsidR="00631D35" w:rsidRPr="001A39C2" w:rsidRDefault="00631D35" w:rsidP="00631D35">
                    <w:pPr>
                      <w:rPr>
                        <w:sz w:val="14"/>
                        <w:szCs w:val="14"/>
                      </w:rPr>
                    </w:pPr>
                    <w:r w:rsidRPr="001A39C2">
                      <w:rPr>
                        <w:b/>
                        <w:bCs/>
                        <w:color w:val="F59C00"/>
                        <w:sz w:val="14"/>
                        <w:szCs w:val="14"/>
                      </w:rPr>
                      <w:t>Kepler-Gymnasium</w:t>
                    </w:r>
                    <w:r w:rsidRPr="001A39C2">
                      <w:rPr>
                        <w:sz w:val="14"/>
                        <w:szCs w:val="14"/>
                      </w:rPr>
                      <w:t xml:space="preserve"> </w:t>
                    </w:r>
                    <w:r w:rsidRPr="001A39C2">
                      <w:rPr>
                        <w:sz w:val="14"/>
                        <w:szCs w:val="14"/>
                      </w:rPr>
                      <w:sym w:font="Wingdings" w:char="F09F"/>
                    </w:r>
                    <w:r w:rsidRPr="001A39C2">
                      <w:rPr>
                        <w:sz w:val="14"/>
                        <w:szCs w:val="14"/>
                      </w:rPr>
                      <w:t xml:space="preserve"> Ludwig-Jahn-Straße 54 </w:t>
                    </w:r>
                    <w:r w:rsidRPr="001A39C2">
                      <w:rPr>
                        <w:sz w:val="14"/>
                        <w:szCs w:val="14"/>
                      </w:rPr>
                      <w:sym w:font="Wingdings" w:char="F09F"/>
                    </w:r>
                    <w:r w:rsidRPr="001A39C2">
                      <w:rPr>
                        <w:sz w:val="14"/>
                        <w:szCs w:val="14"/>
                      </w:rPr>
                      <w:t xml:space="preserve"> 72250 Freudenstadt</w:t>
                    </w:r>
                  </w:p>
                  <w:p w:rsidR="00631D35" w:rsidRDefault="00631D35" w:rsidP="00631D35"/>
                </w:txbxContent>
              </v:textbox>
              <w10:wrap anchory="margin"/>
              <w10:anchorlock/>
            </v:shape>
          </w:pict>
        </mc:Fallback>
      </mc:AlternateContent>
    </w:r>
    <w:r w:rsidRPr="00631D35">
      <w:rPr>
        <w:noProof/>
        <w:lang w:eastAsia="de-DE"/>
      </w:rPr>
      <w:drawing>
        <wp:anchor distT="0" distB="0" distL="114300" distR="114300" simplePos="0" relativeHeight="251659264" behindDoc="0" locked="1" layoutInCell="1" allowOverlap="1" wp14:anchorId="388407AE" wp14:editId="0651A8C4">
          <wp:simplePos x="0" y="0"/>
          <wp:positionH relativeFrom="column">
            <wp:posOffset>3955415</wp:posOffset>
          </wp:positionH>
          <wp:positionV relativeFrom="margin">
            <wp:posOffset>-179070</wp:posOffset>
          </wp:positionV>
          <wp:extent cx="1979930" cy="1281430"/>
          <wp:effectExtent l="0" t="0" r="127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
                      </a:ext>
                    </a:extLst>
                  </a:blip>
                  <a:stretch>
                    <a:fillRect/>
                  </a:stretch>
                </pic:blipFill>
                <pic:spPr>
                  <a:xfrm>
                    <a:off x="0" y="0"/>
                    <a:ext cx="1979930" cy="1281430"/>
                  </a:xfrm>
                  <a:prstGeom prst="rect">
                    <a:avLst/>
                  </a:prstGeom>
                </pic:spPr>
              </pic:pic>
            </a:graphicData>
          </a:graphic>
          <wp14:sizeRelH relativeFrom="margin">
            <wp14:pctWidth>0</wp14:pctWidth>
          </wp14:sizeRelH>
          <wp14:sizeRelV relativeFrom="margin">
            <wp14:pctHeight>0</wp14:pctHeight>
          </wp14:sizeRelV>
        </wp:anchor>
      </w:drawing>
    </w:r>
    <w:r w:rsidR="00517582" w:rsidRPr="00631D35">
      <w:rPr>
        <w:noProof/>
        <w:lang w:eastAsia="de-DE"/>
      </w:rPr>
      <mc:AlternateContent>
        <mc:Choice Requires="wps">
          <w:drawing>
            <wp:anchor distT="45720" distB="45720" distL="114300" distR="114300" simplePos="0" relativeHeight="251664384" behindDoc="0" locked="1" layoutInCell="1" allowOverlap="0" wp14:anchorId="64BFA8E1" wp14:editId="27BEAC29">
              <wp:simplePos x="0" y="0"/>
              <wp:positionH relativeFrom="column">
                <wp:posOffset>0</wp:posOffset>
              </wp:positionH>
              <wp:positionV relativeFrom="margin">
                <wp:posOffset>3810</wp:posOffset>
              </wp:positionV>
              <wp:extent cx="2159635" cy="960120"/>
              <wp:effectExtent l="0" t="0" r="12065" b="1143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635" cy="960120"/>
                      </a:xfrm>
                      <a:prstGeom prst="rect">
                        <a:avLst/>
                      </a:prstGeom>
                      <a:noFill/>
                      <a:ln w="9525">
                        <a:noFill/>
                        <a:miter lim="800000"/>
                        <a:headEnd/>
                        <a:tailEnd/>
                      </a:ln>
                    </wps:spPr>
                    <wps:txbx>
                      <w:txbxContent>
                        <w:p w:rsidR="00517582" w:rsidRDefault="00517582" w:rsidP="00517582">
                          <w:pPr>
                            <w:rPr>
                              <w:sz w:val="18"/>
                              <w:szCs w:val="18"/>
                            </w:rPr>
                          </w:pPr>
                        </w:p>
                        <w:p w:rsidR="00517582" w:rsidRDefault="00517582" w:rsidP="00517582">
                          <w:pPr>
                            <w:tabs>
                              <w:tab w:val="left" w:pos="993"/>
                            </w:tabs>
                            <w:rPr>
                              <w:sz w:val="18"/>
                              <w:szCs w:val="18"/>
                            </w:rPr>
                          </w:pPr>
                          <w:r>
                            <w:rPr>
                              <w:sz w:val="18"/>
                              <w:szCs w:val="18"/>
                            </w:rPr>
                            <w:t>Schulkontakt:</w:t>
                          </w:r>
                        </w:p>
                        <w:p w:rsidR="00517582" w:rsidRPr="006C4635" w:rsidRDefault="00517582" w:rsidP="00517582">
                          <w:pPr>
                            <w:tabs>
                              <w:tab w:val="left" w:pos="993"/>
                            </w:tabs>
                            <w:rPr>
                              <w:sz w:val="18"/>
                              <w:szCs w:val="18"/>
                            </w:rPr>
                          </w:pPr>
                          <w:r w:rsidRPr="006C4635">
                            <w:rPr>
                              <w:sz w:val="18"/>
                              <w:szCs w:val="18"/>
                            </w:rPr>
                            <w:t>Telefon</w:t>
                          </w:r>
                          <w:r w:rsidRPr="006C4635">
                            <w:rPr>
                              <w:sz w:val="18"/>
                              <w:szCs w:val="18"/>
                            </w:rPr>
                            <w:tab/>
                            <w:t>07441 86059-600</w:t>
                          </w:r>
                        </w:p>
                        <w:p w:rsidR="00517582" w:rsidRPr="006C4635" w:rsidRDefault="00517582" w:rsidP="00517582">
                          <w:pPr>
                            <w:tabs>
                              <w:tab w:val="left" w:pos="993"/>
                            </w:tabs>
                            <w:rPr>
                              <w:sz w:val="18"/>
                              <w:szCs w:val="18"/>
                            </w:rPr>
                          </w:pPr>
                          <w:r w:rsidRPr="006C4635">
                            <w:rPr>
                              <w:sz w:val="18"/>
                              <w:szCs w:val="18"/>
                            </w:rPr>
                            <w:t>Telefax</w:t>
                          </w:r>
                          <w:r w:rsidRPr="006C4635">
                            <w:rPr>
                              <w:sz w:val="18"/>
                              <w:szCs w:val="18"/>
                            </w:rPr>
                            <w:tab/>
                            <w:t>07441 86059-666</w:t>
                          </w:r>
                        </w:p>
                        <w:p w:rsidR="00517582" w:rsidRPr="006C4635" w:rsidRDefault="00517582" w:rsidP="00517582">
                          <w:pPr>
                            <w:tabs>
                              <w:tab w:val="left" w:pos="993"/>
                            </w:tabs>
                            <w:rPr>
                              <w:sz w:val="18"/>
                              <w:szCs w:val="18"/>
                            </w:rPr>
                          </w:pPr>
                        </w:p>
                        <w:p w:rsidR="00517582" w:rsidRPr="006C4635" w:rsidRDefault="00517582" w:rsidP="00517582">
                          <w:pPr>
                            <w:tabs>
                              <w:tab w:val="left" w:pos="993"/>
                            </w:tabs>
                            <w:rPr>
                              <w:sz w:val="18"/>
                              <w:szCs w:val="18"/>
                            </w:rPr>
                          </w:pPr>
                          <w:r>
                            <w:rPr>
                              <w:sz w:val="18"/>
                              <w:szCs w:val="18"/>
                            </w:rPr>
                            <w:t>Internet</w:t>
                          </w:r>
                          <w:r>
                            <w:rPr>
                              <w:sz w:val="18"/>
                              <w:szCs w:val="18"/>
                            </w:rPr>
                            <w:tab/>
                          </w:r>
                          <w:r w:rsidRPr="006C4635">
                            <w:rPr>
                              <w:sz w:val="18"/>
                              <w:szCs w:val="18"/>
                            </w:rPr>
                            <w:t>www.kg-fds.de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0;margin-top:.3pt;width:170.05pt;height:75.6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" o:allowoverlap="f" filled="f" stroked="f">
              <v:textbox inset="0,0,0,0">
                <w:txbxContent>
                  <w:p w:rsidR="00517582" w:rsidRDefault="00517582" w:rsidP="00517582">
                    <w:pPr>
                      <w:rPr>
                        <w:sz w:val="18"/>
                        <w:szCs w:val="18"/>
                      </w:rPr>
                    </w:pPr>
                  </w:p>
                  <w:p w:rsidR="00517582" w:rsidRDefault="00517582" w:rsidP="00517582">
                    <w:pPr>
                      <w:tabs>
                        <w:tab w:val="left" w:pos="993"/>
                      </w:tabs>
                      <w:rPr>
                        <w:sz w:val="18"/>
                        <w:szCs w:val="18"/>
                      </w:rPr>
                    </w:pPr>
                    <w:r>
                      <w:rPr>
                        <w:sz w:val="18"/>
                        <w:szCs w:val="18"/>
                      </w:rPr>
                      <w:t>Schulkontakt:</w:t>
                    </w:r>
                  </w:p>
                  <w:p w:rsidR="00517582" w:rsidRPr="006C4635" w:rsidRDefault="00517582" w:rsidP="00517582">
                    <w:pPr>
                      <w:tabs>
                        <w:tab w:val="left" w:pos="993"/>
                      </w:tabs>
                      <w:rPr>
                        <w:sz w:val="18"/>
                        <w:szCs w:val="18"/>
                      </w:rPr>
                    </w:pPr>
                    <w:r w:rsidRPr="006C4635">
                      <w:rPr>
                        <w:sz w:val="18"/>
                        <w:szCs w:val="18"/>
                      </w:rPr>
                      <w:t>Telefon</w:t>
                    </w:r>
                    <w:r w:rsidRPr="006C4635">
                      <w:rPr>
                        <w:sz w:val="18"/>
                        <w:szCs w:val="18"/>
                      </w:rPr>
                      <w:tab/>
                      <w:t>07441 86059-600</w:t>
                    </w:r>
                  </w:p>
                  <w:p w:rsidR="00517582" w:rsidRPr="006C4635" w:rsidRDefault="00517582" w:rsidP="00517582">
                    <w:pPr>
                      <w:tabs>
                        <w:tab w:val="left" w:pos="993"/>
                      </w:tabs>
                      <w:rPr>
                        <w:sz w:val="18"/>
                        <w:szCs w:val="18"/>
                      </w:rPr>
                    </w:pPr>
                    <w:r w:rsidRPr="006C4635">
                      <w:rPr>
                        <w:sz w:val="18"/>
                        <w:szCs w:val="18"/>
                      </w:rPr>
                      <w:t>Telefax</w:t>
                    </w:r>
                    <w:r w:rsidRPr="006C4635">
                      <w:rPr>
                        <w:sz w:val="18"/>
                        <w:szCs w:val="18"/>
                      </w:rPr>
                      <w:tab/>
                      <w:t>07441 86059-666</w:t>
                    </w:r>
                  </w:p>
                  <w:p w:rsidR="00517582" w:rsidRPr="006C4635" w:rsidRDefault="00517582" w:rsidP="00517582">
                    <w:pPr>
                      <w:tabs>
                        <w:tab w:val="left" w:pos="993"/>
                      </w:tabs>
                      <w:rPr>
                        <w:sz w:val="18"/>
                        <w:szCs w:val="18"/>
                      </w:rPr>
                    </w:pPr>
                  </w:p>
                  <w:p w:rsidR="00517582" w:rsidRPr="006C4635" w:rsidRDefault="00517582" w:rsidP="00517582">
                    <w:pPr>
                      <w:tabs>
                        <w:tab w:val="left" w:pos="993"/>
                      </w:tabs>
                      <w:rPr>
                        <w:sz w:val="18"/>
                        <w:szCs w:val="18"/>
                      </w:rPr>
                    </w:pPr>
                    <w:r>
                      <w:rPr>
                        <w:sz w:val="18"/>
                        <w:szCs w:val="18"/>
                      </w:rPr>
                      <w:t>Internet</w:t>
                    </w:r>
                    <w:r>
                      <w:rPr>
                        <w:sz w:val="18"/>
                        <w:szCs w:val="18"/>
                      </w:rPr>
                      <w:tab/>
                    </w:r>
                    <w:r w:rsidRPr="006C4635">
                      <w:rPr>
                        <w:sz w:val="18"/>
                        <w:szCs w:val="18"/>
                      </w:rPr>
                      <w:t>www.kg-fds.de</w:t>
                    </w:r>
                  </w:p>
                </w:txbxContent>
              </v:textbox>
              <w10:wrap anchory="margin"/>
              <w10:anchorlock/>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F42B2"/>
    <w:multiLevelType w:val="hybridMultilevel"/>
    <w:tmpl w:val="387EA79A"/>
    <w:lvl w:ilvl="0" w:tplc="04070001">
      <w:start w:val="1"/>
      <w:numFmt w:val="bullet"/>
      <w:lvlText w:val=""/>
      <w:lvlJc w:val="left"/>
      <w:pPr>
        <w:tabs>
          <w:tab w:val="num" w:pos="1080"/>
        </w:tabs>
        <w:ind w:left="1080" w:hanging="360"/>
      </w:pPr>
      <w:rPr>
        <w:rFonts w:ascii="Symbol" w:hAnsi="Symbol" w:hint="default"/>
      </w:r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1">
    <w:nsid w:val="3BAC7887"/>
    <w:multiLevelType w:val="hybridMultilevel"/>
    <w:tmpl w:val="E968EE04"/>
    <w:lvl w:ilvl="0" w:tplc="73B456E4">
      <w:numFmt w:val="bullet"/>
      <w:lvlText w:val="-"/>
      <w:lvlJc w:val="left"/>
      <w:pPr>
        <w:ind w:left="720" w:hanging="360"/>
      </w:pPr>
      <w:rPr>
        <w:rFonts w:ascii="Arial" w:eastAsia="Times New Roman" w:hAnsi="Arial" w:cs="Arial" w:hint="default"/>
        <w:b w:val="0"/>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nsid w:val="5EAB0BF3"/>
    <w:multiLevelType w:val="multilevel"/>
    <w:tmpl w:val="37DC701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2856" w:hanging="720"/>
      </w:pPr>
    </w:lvl>
    <w:lvl w:ilvl="3">
      <w:start w:val="1"/>
      <w:numFmt w:val="decimal"/>
      <w:lvlText w:val="%1.%2.%3.%4"/>
      <w:lvlJc w:val="left"/>
      <w:pPr>
        <w:ind w:left="3924" w:hanging="720"/>
      </w:pPr>
    </w:lvl>
    <w:lvl w:ilvl="4">
      <w:start w:val="1"/>
      <w:numFmt w:val="decimal"/>
      <w:lvlText w:val="%1.%2.%3.%4.%5"/>
      <w:lvlJc w:val="left"/>
      <w:pPr>
        <w:ind w:left="5352" w:hanging="1080"/>
      </w:pPr>
    </w:lvl>
    <w:lvl w:ilvl="5">
      <w:start w:val="1"/>
      <w:numFmt w:val="decimal"/>
      <w:lvlText w:val="%1.%2.%3.%4.%5.%6"/>
      <w:lvlJc w:val="left"/>
      <w:pPr>
        <w:ind w:left="6420" w:hanging="1080"/>
      </w:pPr>
    </w:lvl>
    <w:lvl w:ilvl="6">
      <w:start w:val="1"/>
      <w:numFmt w:val="decimal"/>
      <w:lvlText w:val="%1.%2.%3.%4.%5.%6.%7"/>
      <w:lvlJc w:val="left"/>
      <w:pPr>
        <w:ind w:left="7848" w:hanging="1440"/>
      </w:pPr>
    </w:lvl>
    <w:lvl w:ilvl="7">
      <w:start w:val="1"/>
      <w:numFmt w:val="decimal"/>
      <w:lvlText w:val="%1.%2.%3.%4.%5.%6.%7.%8"/>
      <w:lvlJc w:val="left"/>
      <w:pPr>
        <w:ind w:left="8916" w:hanging="1440"/>
      </w:pPr>
    </w:lvl>
    <w:lvl w:ilvl="8">
      <w:start w:val="1"/>
      <w:numFmt w:val="decimal"/>
      <w:lvlText w:val="%1.%2.%3.%4.%5.%6.%7.%8.%9"/>
      <w:lvlJc w:val="left"/>
      <w:pPr>
        <w:ind w:left="10344" w:hanging="1800"/>
      </w:pPr>
    </w:lvl>
  </w:abstractNum>
  <w:abstractNum w:abstractNumId="3">
    <w:nsid w:val="6F4D2D18"/>
    <w:multiLevelType w:val="hybridMultilevel"/>
    <w:tmpl w:val="61E619A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nsid w:val="71DC62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6CB"/>
    <w:rsid w:val="00025BAB"/>
    <w:rsid w:val="000526A4"/>
    <w:rsid w:val="000A668E"/>
    <w:rsid w:val="000A7756"/>
    <w:rsid w:val="000E643A"/>
    <w:rsid w:val="0012558A"/>
    <w:rsid w:val="00126DB4"/>
    <w:rsid w:val="001529B3"/>
    <w:rsid w:val="001A39C2"/>
    <w:rsid w:val="001D5D41"/>
    <w:rsid w:val="001E296F"/>
    <w:rsid w:val="001F7B37"/>
    <w:rsid w:val="00231E50"/>
    <w:rsid w:val="002537BA"/>
    <w:rsid w:val="002734F4"/>
    <w:rsid w:val="002C5A9C"/>
    <w:rsid w:val="00375EF9"/>
    <w:rsid w:val="004850A8"/>
    <w:rsid w:val="00493318"/>
    <w:rsid w:val="004C5529"/>
    <w:rsid w:val="004E6473"/>
    <w:rsid w:val="00517582"/>
    <w:rsid w:val="00566338"/>
    <w:rsid w:val="00570A3A"/>
    <w:rsid w:val="00595A73"/>
    <w:rsid w:val="005B74A0"/>
    <w:rsid w:val="005C6057"/>
    <w:rsid w:val="00631D35"/>
    <w:rsid w:val="00683311"/>
    <w:rsid w:val="006C4635"/>
    <w:rsid w:val="006D2A69"/>
    <w:rsid w:val="00737A2A"/>
    <w:rsid w:val="00773EE7"/>
    <w:rsid w:val="007770F0"/>
    <w:rsid w:val="00830AF2"/>
    <w:rsid w:val="008A098F"/>
    <w:rsid w:val="008C4AE1"/>
    <w:rsid w:val="008C4EB7"/>
    <w:rsid w:val="009221CB"/>
    <w:rsid w:val="0094488B"/>
    <w:rsid w:val="009C1812"/>
    <w:rsid w:val="009D1520"/>
    <w:rsid w:val="00A34400"/>
    <w:rsid w:val="00A74CA7"/>
    <w:rsid w:val="00B42A5B"/>
    <w:rsid w:val="00B5087B"/>
    <w:rsid w:val="00B94247"/>
    <w:rsid w:val="00BA00BA"/>
    <w:rsid w:val="00C43ABB"/>
    <w:rsid w:val="00C51859"/>
    <w:rsid w:val="00C61705"/>
    <w:rsid w:val="00CB16E7"/>
    <w:rsid w:val="00CE02DA"/>
    <w:rsid w:val="00D55DF6"/>
    <w:rsid w:val="00D76533"/>
    <w:rsid w:val="00D84D92"/>
    <w:rsid w:val="00E01046"/>
    <w:rsid w:val="00E108F1"/>
    <w:rsid w:val="00E30A22"/>
    <w:rsid w:val="00E33333"/>
    <w:rsid w:val="00E358DA"/>
    <w:rsid w:val="00E6392A"/>
    <w:rsid w:val="00E63D52"/>
    <w:rsid w:val="00E8693C"/>
    <w:rsid w:val="00EA3559"/>
    <w:rsid w:val="00EB56CB"/>
    <w:rsid w:val="00EC49A8"/>
    <w:rsid w:val="00ED39B5"/>
    <w:rsid w:val="00F444D5"/>
    <w:rsid w:val="00F600A7"/>
    <w:rsid w:val="00F72B3B"/>
    <w:rsid w:val="00FF382B"/>
    <w:rsid w:val="00FF3E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2">
    <w:name w:val="heading 2"/>
    <w:basedOn w:val="Standard"/>
    <w:link w:val="berschrift2Zchn"/>
    <w:uiPriority w:val="9"/>
    <w:qFormat/>
    <w:rsid w:val="00683311"/>
    <w:pPr>
      <w:spacing w:before="100" w:beforeAutospacing="1" w:after="100" w:afterAutospacing="1"/>
      <w:outlineLvl w:val="1"/>
    </w:pPr>
    <w:rPr>
      <w:rFonts w:ascii="Times New Roman" w:eastAsia="Times New Roman" w:hAnsi="Times New Roman" w:cs="Times New Roman"/>
      <w:b/>
      <w:bCs/>
      <w:sz w:val="36"/>
      <w:szCs w:val="36"/>
      <w:lang w:eastAsia="de-DE"/>
    </w:rPr>
  </w:style>
  <w:style w:type="paragraph" w:styleId="berschrift3">
    <w:name w:val="heading 3"/>
    <w:basedOn w:val="Standard"/>
    <w:link w:val="berschrift3Zchn"/>
    <w:uiPriority w:val="9"/>
    <w:qFormat/>
    <w:rsid w:val="00683311"/>
    <w:pPr>
      <w:spacing w:before="100" w:beforeAutospacing="1" w:after="100" w:afterAutospacing="1"/>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Kaupp1">
    <w:name w:val="Kaupp 1"/>
    <w:basedOn w:val="NormaleTabelle"/>
    <w:uiPriority w:val="99"/>
    <w:rsid w:val="001529B3"/>
    <w:rPr>
      <w:rFonts w:ascii="Comic Sans MS" w:eastAsia="Times New Roman" w:hAnsi="Comic Sans MS" w:cs="Times New Roman"/>
      <w:sz w:val="24"/>
      <w:szCs w:val="20"/>
      <w:lang w:eastAsia="de-DE"/>
    </w:rPr>
    <w:tblPr>
      <w:tblBorders>
        <w:top w:val="threeDEmboss" w:sz="12" w:space="0" w:color="auto"/>
        <w:left w:val="threeDEmboss" w:sz="12" w:space="0" w:color="auto"/>
        <w:bottom w:val="threeDEmboss" w:sz="12" w:space="0" w:color="auto"/>
        <w:right w:val="threeDEmboss" w:sz="12" w:space="0" w:color="auto"/>
        <w:insideH w:val="single" w:sz="6" w:space="0" w:color="auto"/>
        <w:insideV w:val="single" w:sz="6" w:space="0" w:color="auto"/>
      </w:tblBorders>
    </w:tblPr>
    <w:tcPr>
      <w:shd w:val="clear" w:color="auto" w:fill="FFFFFF" w:themeFill="background1"/>
    </w:tcPr>
  </w:style>
  <w:style w:type="table" w:customStyle="1" w:styleId="Hemmi">
    <w:name w:val="Hemmi"/>
    <w:basedOn w:val="NormaleTabelle"/>
    <w:uiPriority w:val="99"/>
    <w:qFormat/>
    <w:rsid w:val="001529B3"/>
    <w:pPr>
      <w:jc w:val="center"/>
    </w:pPr>
    <w:rPr>
      <w:rFonts w:ascii="Comic Sans MS" w:eastAsia="Times New Roman" w:hAnsi="Comic Sans MS" w:cs="Times New Roman"/>
      <w:b/>
      <w:sz w:val="24"/>
      <w:szCs w:val="20"/>
      <w:lang w:eastAsia="de-DE"/>
    </w:rPr>
    <w:tblPr>
      <w:tblStyleRowBandSize w:val="1"/>
      <w:tblStyleColBandSize w:val="1"/>
      <w:tblBorders>
        <w:top w:val="threeDEmboss" w:sz="12" w:space="0" w:color="auto"/>
        <w:left w:val="threeDEmboss" w:sz="12" w:space="0" w:color="auto"/>
        <w:bottom w:val="threeDEmboss" w:sz="12" w:space="0" w:color="auto"/>
        <w:right w:val="threeDEmboss" w:sz="12" w:space="0" w:color="auto"/>
      </w:tblBorders>
    </w:tblPr>
    <w:tcPr>
      <w:vAlign w:val="center"/>
    </w:tcPr>
    <w:tblStylePr w:type="firstRow">
      <w:pPr>
        <w:jc w:val="center"/>
      </w:pPr>
      <w:rPr>
        <w:rFonts w:ascii="Comic Sans MS" w:hAnsi="Comic Sans MS"/>
        <w:b/>
        <w:color w:val="auto"/>
        <w:sz w:val="28"/>
      </w:rPr>
      <w:tblPr/>
      <w:tcPr>
        <w:shd w:val="clear" w:color="auto" w:fill="D9D9D9" w:themeFill="background1" w:themeFillShade="D9"/>
      </w:tcPr>
    </w:tblStylePr>
    <w:tblStylePr w:type="firstCol">
      <w:pPr>
        <w:jc w:val="right"/>
      </w:pPr>
      <w:rPr>
        <w:rFonts w:ascii="Comic Sans MS" w:hAnsi="Comic Sans MS"/>
        <w:b/>
        <w:sz w:val="24"/>
      </w:rPr>
      <w:tblPr/>
      <w:tcPr>
        <w:shd w:val="clear" w:color="auto" w:fill="FFFFFF" w:themeFill="background1"/>
      </w:tcPr>
    </w:tblStylePr>
    <w:tblStylePr w:type="band2Vert">
      <w:rPr>
        <w:rFonts w:ascii="Comic Sans MS" w:hAnsi="Comic Sans MS"/>
      </w:rPr>
    </w:tblStylePr>
  </w:style>
  <w:style w:type="table" w:customStyle="1" w:styleId="Kaupp2">
    <w:name w:val="Kaupp2"/>
    <w:basedOn w:val="Kaupp1"/>
    <w:uiPriority w:val="99"/>
    <w:rsid w:val="00126DB4"/>
    <w:tblPr/>
    <w:tcPr>
      <w:shd w:val="clear" w:color="auto" w:fill="FFFFFF" w:themeFill="background1"/>
    </w:tcPr>
    <w:tblStylePr w:type="firstRow">
      <w:pPr>
        <w:jc w:val="center"/>
      </w:pPr>
      <w:rPr>
        <w:rFonts w:ascii="Comic Sans MS" w:hAnsi="Comic Sans MS"/>
        <w:b/>
        <w:sz w:val="28"/>
      </w:rPr>
      <w:tblPr/>
      <w:tcPr>
        <w:tcBorders>
          <w:bottom w:val="double" w:sz="4" w:space="0" w:color="auto"/>
        </w:tcBorders>
        <w:shd w:val="clear" w:color="auto" w:fill="D9D9D9" w:themeFill="background1" w:themeFillShade="D9"/>
        <w:vAlign w:val="center"/>
      </w:tcPr>
    </w:tblStylePr>
  </w:style>
  <w:style w:type="table" w:customStyle="1" w:styleId="Kaupp20">
    <w:name w:val="Kaupp 2"/>
    <w:basedOn w:val="Kaupp1"/>
    <w:uiPriority w:val="99"/>
    <w:rsid w:val="00CE02DA"/>
    <w:tblPr/>
    <w:tcPr>
      <w:shd w:val="clear" w:color="auto" w:fill="FFFFFF" w:themeFill="background1"/>
    </w:tcPr>
    <w:tblStylePr w:type="firstRow">
      <w:rPr>
        <w:b/>
      </w:rPr>
      <w:tblPr/>
      <w:tcPr>
        <w:shd w:val="clear" w:color="auto" w:fill="BFBFBF" w:themeFill="background1" w:themeFillShade="BF"/>
      </w:tcPr>
    </w:tblStylePr>
    <w:tblStylePr w:type="firstCol">
      <w:rPr>
        <w:b/>
      </w:rPr>
      <w:tblPr/>
      <w:tcPr>
        <w:shd w:val="clear" w:color="auto" w:fill="D9D9D9" w:themeFill="background1" w:themeFillShade="D9"/>
      </w:tcPr>
    </w:tblStylePr>
  </w:style>
  <w:style w:type="table" w:customStyle="1" w:styleId="Kaupp">
    <w:name w:val="Kaupp"/>
    <w:basedOn w:val="Kaupp20"/>
    <w:uiPriority w:val="99"/>
    <w:rsid w:val="0012558A"/>
    <w:tblPr/>
    <w:tcPr>
      <w:shd w:val="clear" w:color="auto" w:fill="FFFFFF" w:themeFill="background1"/>
    </w:tcPr>
    <w:tblStylePr w:type="firstRow">
      <w:rPr>
        <w:b/>
      </w:rPr>
      <w:tblPr/>
      <w:tcPr>
        <w:tcBorders>
          <w:bottom w:val="double" w:sz="4" w:space="0" w:color="auto"/>
        </w:tcBorders>
        <w:shd w:val="clear" w:color="auto" w:fill="BFBFBF" w:themeFill="background1" w:themeFillShade="BF"/>
      </w:tcPr>
    </w:tblStylePr>
    <w:tblStylePr w:type="firstCol">
      <w:rPr>
        <w:b/>
      </w:rPr>
      <w:tblPr/>
      <w:tcPr>
        <w:shd w:val="clear" w:color="auto" w:fill="D9D9D9" w:themeFill="background1" w:themeFillShade="D9"/>
      </w:tcPr>
    </w:tblStylePr>
  </w:style>
  <w:style w:type="table" w:customStyle="1" w:styleId="Standardtabelle">
    <w:name w:val="Standardtabelle"/>
    <w:basedOn w:val="Kaupp1"/>
    <w:uiPriority w:val="99"/>
    <w:rsid w:val="0012558A"/>
    <w:tblPr/>
    <w:tcPr>
      <w:shd w:val="clear" w:color="auto" w:fill="FFFFFF" w:themeFill="background1"/>
    </w:tcPr>
    <w:tblStylePr w:type="firstRow">
      <w:rPr>
        <w:b/>
      </w:rPr>
      <w:tblPr/>
      <w:tcPr>
        <w:tcBorders>
          <w:bottom w:val="double" w:sz="4" w:space="0" w:color="auto"/>
        </w:tcBorders>
        <w:shd w:val="clear" w:color="auto" w:fill="BFBFBF" w:themeFill="background1" w:themeFillShade="BF"/>
      </w:tcPr>
    </w:tblStylePr>
    <w:tblStylePr w:type="firstCol">
      <w:rPr>
        <w:b/>
      </w:rPr>
      <w:tblPr/>
      <w:tcPr>
        <w:shd w:val="clear" w:color="auto" w:fill="D9D9D9" w:themeFill="background1" w:themeFillShade="D9"/>
      </w:tcPr>
    </w:tblStylePr>
  </w:style>
  <w:style w:type="table" w:customStyle="1" w:styleId="Standard2">
    <w:name w:val="Standard2"/>
    <w:basedOn w:val="Kaupp"/>
    <w:uiPriority w:val="99"/>
    <w:rsid w:val="0012558A"/>
    <w:tblPr/>
    <w:tcPr>
      <w:shd w:val="clear" w:color="auto" w:fill="FFFFFF" w:themeFill="background1"/>
    </w:tcPr>
    <w:tblStylePr w:type="firstRow">
      <w:rPr>
        <w:b/>
      </w:rPr>
      <w:tblPr/>
      <w:tcPr>
        <w:tcBorders>
          <w:bottom w:val="double" w:sz="4" w:space="0" w:color="auto"/>
        </w:tcBorders>
        <w:shd w:val="clear" w:color="auto" w:fill="BFBFBF" w:themeFill="background1" w:themeFillShade="BF"/>
      </w:tcPr>
    </w:tblStylePr>
    <w:tblStylePr w:type="firstCol">
      <w:rPr>
        <w:b/>
      </w:rPr>
      <w:tblPr/>
      <w:tcPr>
        <w:shd w:val="clear" w:color="auto" w:fill="D9D9D9" w:themeFill="background1" w:themeFillShade="D9"/>
      </w:tcPr>
    </w:tblStylePr>
  </w:style>
  <w:style w:type="character" w:styleId="Hyperlink">
    <w:name w:val="Hyperlink"/>
    <w:basedOn w:val="Absatz-Standardschriftart"/>
    <w:uiPriority w:val="99"/>
    <w:unhideWhenUsed/>
    <w:rsid w:val="00493318"/>
    <w:rPr>
      <w:color w:val="0563C1" w:themeColor="hyperlink"/>
      <w:u w:val="single"/>
    </w:rPr>
  </w:style>
  <w:style w:type="character" w:customStyle="1" w:styleId="UnresolvedMention">
    <w:name w:val="Unresolved Mention"/>
    <w:basedOn w:val="Absatz-Standardschriftart"/>
    <w:uiPriority w:val="99"/>
    <w:semiHidden/>
    <w:unhideWhenUsed/>
    <w:rsid w:val="00493318"/>
    <w:rPr>
      <w:color w:val="605E5C"/>
      <w:shd w:val="clear" w:color="auto" w:fill="E1DFDD"/>
    </w:rPr>
  </w:style>
  <w:style w:type="character" w:styleId="Platzhaltertext">
    <w:name w:val="Placeholder Text"/>
    <w:basedOn w:val="Absatz-Standardschriftart"/>
    <w:uiPriority w:val="99"/>
    <w:semiHidden/>
    <w:rsid w:val="00E30A22"/>
    <w:rPr>
      <w:color w:val="808080"/>
    </w:rPr>
  </w:style>
  <w:style w:type="character" w:customStyle="1" w:styleId="berschrift2Zchn">
    <w:name w:val="Überschrift 2 Zchn"/>
    <w:basedOn w:val="Absatz-Standardschriftart"/>
    <w:link w:val="berschrift2"/>
    <w:uiPriority w:val="9"/>
    <w:rsid w:val="00683311"/>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683311"/>
    <w:rPr>
      <w:rFonts w:ascii="Times New Roman" w:eastAsia="Times New Roman" w:hAnsi="Times New Roman" w:cs="Times New Roman"/>
      <w:b/>
      <w:bCs/>
      <w:sz w:val="27"/>
      <w:szCs w:val="27"/>
      <w:lang w:eastAsia="de-DE"/>
    </w:rPr>
  </w:style>
  <w:style w:type="character" w:customStyle="1" w:styleId="mw-headline">
    <w:name w:val="mw-headline"/>
    <w:basedOn w:val="Absatz-Standardschriftart"/>
    <w:rsid w:val="00683311"/>
  </w:style>
  <w:style w:type="paragraph" w:styleId="StandardWeb">
    <w:name w:val="Normal (Web)"/>
    <w:basedOn w:val="Standard"/>
    <w:uiPriority w:val="99"/>
    <w:unhideWhenUsed/>
    <w:rsid w:val="00683311"/>
    <w:pPr>
      <w:spacing w:before="100" w:beforeAutospacing="1" w:after="100" w:afterAutospacing="1"/>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773EE7"/>
    <w:pPr>
      <w:tabs>
        <w:tab w:val="center" w:pos="4536"/>
        <w:tab w:val="right" w:pos="9072"/>
      </w:tabs>
    </w:pPr>
  </w:style>
  <w:style w:type="character" w:customStyle="1" w:styleId="KopfzeileZchn">
    <w:name w:val="Kopfzeile Zchn"/>
    <w:basedOn w:val="Absatz-Standardschriftart"/>
    <w:link w:val="Kopfzeile"/>
    <w:uiPriority w:val="99"/>
    <w:rsid w:val="00773EE7"/>
  </w:style>
  <w:style w:type="paragraph" w:styleId="Fuzeile">
    <w:name w:val="footer"/>
    <w:basedOn w:val="Standard"/>
    <w:link w:val="FuzeileZchn"/>
    <w:uiPriority w:val="99"/>
    <w:unhideWhenUsed/>
    <w:rsid w:val="00773EE7"/>
    <w:pPr>
      <w:tabs>
        <w:tab w:val="center" w:pos="4536"/>
        <w:tab w:val="right" w:pos="9072"/>
      </w:tabs>
    </w:pPr>
  </w:style>
  <w:style w:type="character" w:customStyle="1" w:styleId="FuzeileZchn">
    <w:name w:val="Fußzeile Zchn"/>
    <w:basedOn w:val="Absatz-Standardschriftart"/>
    <w:link w:val="Fuzeile"/>
    <w:uiPriority w:val="99"/>
    <w:rsid w:val="00773EE7"/>
  </w:style>
  <w:style w:type="character" w:styleId="BesuchterHyperlink">
    <w:name w:val="FollowedHyperlink"/>
    <w:basedOn w:val="Absatz-Standardschriftart"/>
    <w:uiPriority w:val="99"/>
    <w:semiHidden/>
    <w:unhideWhenUsed/>
    <w:rsid w:val="00631D35"/>
    <w:rPr>
      <w:color w:val="954F72" w:themeColor="followedHyperlink"/>
      <w:u w:val="single"/>
    </w:rPr>
  </w:style>
  <w:style w:type="paragraph" w:styleId="Sprechblasentext">
    <w:name w:val="Balloon Text"/>
    <w:basedOn w:val="Standard"/>
    <w:link w:val="SprechblasentextZchn"/>
    <w:uiPriority w:val="99"/>
    <w:semiHidden/>
    <w:unhideWhenUsed/>
    <w:rsid w:val="00EB56C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B56CB"/>
    <w:rPr>
      <w:rFonts w:ascii="Tahoma" w:hAnsi="Tahoma" w:cs="Tahoma"/>
      <w:sz w:val="16"/>
      <w:szCs w:val="16"/>
    </w:rPr>
  </w:style>
  <w:style w:type="paragraph" w:styleId="Listenabsatz">
    <w:name w:val="List Paragraph"/>
    <w:basedOn w:val="Standard"/>
    <w:uiPriority w:val="34"/>
    <w:qFormat/>
    <w:rsid w:val="00F600A7"/>
    <w:pPr>
      <w:ind w:left="720"/>
      <w:contextualSpacing/>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2">
    <w:name w:val="heading 2"/>
    <w:basedOn w:val="Standard"/>
    <w:link w:val="berschrift2Zchn"/>
    <w:uiPriority w:val="9"/>
    <w:qFormat/>
    <w:rsid w:val="00683311"/>
    <w:pPr>
      <w:spacing w:before="100" w:beforeAutospacing="1" w:after="100" w:afterAutospacing="1"/>
      <w:outlineLvl w:val="1"/>
    </w:pPr>
    <w:rPr>
      <w:rFonts w:ascii="Times New Roman" w:eastAsia="Times New Roman" w:hAnsi="Times New Roman" w:cs="Times New Roman"/>
      <w:b/>
      <w:bCs/>
      <w:sz w:val="36"/>
      <w:szCs w:val="36"/>
      <w:lang w:eastAsia="de-DE"/>
    </w:rPr>
  </w:style>
  <w:style w:type="paragraph" w:styleId="berschrift3">
    <w:name w:val="heading 3"/>
    <w:basedOn w:val="Standard"/>
    <w:link w:val="berschrift3Zchn"/>
    <w:uiPriority w:val="9"/>
    <w:qFormat/>
    <w:rsid w:val="00683311"/>
    <w:pPr>
      <w:spacing w:before="100" w:beforeAutospacing="1" w:after="100" w:afterAutospacing="1"/>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Kaupp1">
    <w:name w:val="Kaupp 1"/>
    <w:basedOn w:val="NormaleTabelle"/>
    <w:uiPriority w:val="99"/>
    <w:rsid w:val="001529B3"/>
    <w:rPr>
      <w:rFonts w:ascii="Comic Sans MS" w:eastAsia="Times New Roman" w:hAnsi="Comic Sans MS" w:cs="Times New Roman"/>
      <w:sz w:val="24"/>
      <w:szCs w:val="20"/>
      <w:lang w:eastAsia="de-DE"/>
    </w:rPr>
    <w:tblPr>
      <w:tblBorders>
        <w:top w:val="threeDEmboss" w:sz="12" w:space="0" w:color="auto"/>
        <w:left w:val="threeDEmboss" w:sz="12" w:space="0" w:color="auto"/>
        <w:bottom w:val="threeDEmboss" w:sz="12" w:space="0" w:color="auto"/>
        <w:right w:val="threeDEmboss" w:sz="12" w:space="0" w:color="auto"/>
        <w:insideH w:val="single" w:sz="6" w:space="0" w:color="auto"/>
        <w:insideV w:val="single" w:sz="6" w:space="0" w:color="auto"/>
      </w:tblBorders>
    </w:tblPr>
    <w:tcPr>
      <w:shd w:val="clear" w:color="auto" w:fill="FFFFFF" w:themeFill="background1"/>
    </w:tcPr>
  </w:style>
  <w:style w:type="table" w:customStyle="1" w:styleId="Hemmi">
    <w:name w:val="Hemmi"/>
    <w:basedOn w:val="NormaleTabelle"/>
    <w:uiPriority w:val="99"/>
    <w:qFormat/>
    <w:rsid w:val="001529B3"/>
    <w:pPr>
      <w:jc w:val="center"/>
    </w:pPr>
    <w:rPr>
      <w:rFonts w:ascii="Comic Sans MS" w:eastAsia="Times New Roman" w:hAnsi="Comic Sans MS" w:cs="Times New Roman"/>
      <w:b/>
      <w:sz w:val="24"/>
      <w:szCs w:val="20"/>
      <w:lang w:eastAsia="de-DE"/>
    </w:rPr>
    <w:tblPr>
      <w:tblStyleRowBandSize w:val="1"/>
      <w:tblStyleColBandSize w:val="1"/>
      <w:tblBorders>
        <w:top w:val="threeDEmboss" w:sz="12" w:space="0" w:color="auto"/>
        <w:left w:val="threeDEmboss" w:sz="12" w:space="0" w:color="auto"/>
        <w:bottom w:val="threeDEmboss" w:sz="12" w:space="0" w:color="auto"/>
        <w:right w:val="threeDEmboss" w:sz="12" w:space="0" w:color="auto"/>
      </w:tblBorders>
    </w:tblPr>
    <w:tcPr>
      <w:vAlign w:val="center"/>
    </w:tcPr>
    <w:tblStylePr w:type="firstRow">
      <w:pPr>
        <w:jc w:val="center"/>
      </w:pPr>
      <w:rPr>
        <w:rFonts w:ascii="Comic Sans MS" w:hAnsi="Comic Sans MS"/>
        <w:b/>
        <w:color w:val="auto"/>
        <w:sz w:val="28"/>
      </w:rPr>
      <w:tblPr/>
      <w:tcPr>
        <w:shd w:val="clear" w:color="auto" w:fill="D9D9D9" w:themeFill="background1" w:themeFillShade="D9"/>
      </w:tcPr>
    </w:tblStylePr>
    <w:tblStylePr w:type="firstCol">
      <w:pPr>
        <w:jc w:val="right"/>
      </w:pPr>
      <w:rPr>
        <w:rFonts w:ascii="Comic Sans MS" w:hAnsi="Comic Sans MS"/>
        <w:b/>
        <w:sz w:val="24"/>
      </w:rPr>
      <w:tblPr/>
      <w:tcPr>
        <w:shd w:val="clear" w:color="auto" w:fill="FFFFFF" w:themeFill="background1"/>
      </w:tcPr>
    </w:tblStylePr>
    <w:tblStylePr w:type="band2Vert">
      <w:rPr>
        <w:rFonts w:ascii="Comic Sans MS" w:hAnsi="Comic Sans MS"/>
      </w:rPr>
    </w:tblStylePr>
  </w:style>
  <w:style w:type="table" w:customStyle="1" w:styleId="Kaupp2">
    <w:name w:val="Kaupp2"/>
    <w:basedOn w:val="Kaupp1"/>
    <w:uiPriority w:val="99"/>
    <w:rsid w:val="00126DB4"/>
    <w:tblPr/>
    <w:tcPr>
      <w:shd w:val="clear" w:color="auto" w:fill="FFFFFF" w:themeFill="background1"/>
    </w:tcPr>
    <w:tblStylePr w:type="firstRow">
      <w:pPr>
        <w:jc w:val="center"/>
      </w:pPr>
      <w:rPr>
        <w:rFonts w:ascii="Comic Sans MS" w:hAnsi="Comic Sans MS"/>
        <w:b/>
        <w:sz w:val="28"/>
      </w:rPr>
      <w:tblPr/>
      <w:tcPr>
        <w:tcBorders>
          <w:bottom w:val="double" w:sz="4" w:space="0" w:color="auto"/>
        </w:tcBorders>
        <w:shd w:val="clear" w:color="auto" w:fill="D9D9D9" w:themeFill="background1" w:themeFillShade="D9"/>
        <w:vAlign w:val="center"/>
      </w:tcPr>
    </w:tblStylePr>
  </w:style>
  <w:style w:type="table" w:customStyle="1" w:styleId="Kaupp20">
    <w:name w:val="Kaupp 2"/>
    <w:basedOn w:val="Kaupp1"/>
    <w:uiPriority w:val="99"/>
    <w:rsid w:val="00CE02DA"/>
    <w:tblPr/>
    <w:tcPr>
      <w:shd w:val="clear" w:color="auto" w:fill="FFFFFF" w:themeFill="background1"/>
    </w:tcPr>
    <w:tblStylePr w:type="firstRow">
      <w:rPr>
        <w:b/>
      </w:rPr>
      <w:tblPr/>
      <w:tcPr>
        <w:shd w:val="clear" w:color="auto" w:fill="BFBFBF" w:themeFill="background1" w:themeFillShade="BF"/>
      </w:tcPr>
    </w:tblStylePr>
    <w:tblStylePr w:type="firstCol">
      <w:rPr>
        <w:b/>
      </w:rPr>
      <w:tblPr/>
      <w:tcPr>
        <w:shd w:val="clear" w:color="auto" w:fill="D9D9D9" w:themeFill="background1" w:themeFillShade="D9"/>
      </w:tcPr>
    </w:tblStylePr>
  </w:style>
  <w:style w:type="table" w:customStyle="1" w:styleId="Kaupp">
    <w:name w:val="Kaupp"/>
    <w:basedOn w:val="Kaupp20"/>
    <w:uiPriority w:val="99"/>
    <w:rsid w:val="0012558A"/>
    <w:tblPr/>
    <w:tcPr>
      <w:shd w:val="clear" w:color="auto" w:fill="FFFFFF" w:themeFill="background1"/>
    </w:tcPr>
    <w:tblStylePr w:type="firstRow">
      <w:rPr>
        <w:b/>
      </w:rPr>
      <w:tblPr/>
      <w:tcPr>
        <w:tcBorders>
          <w:bottom w:val="double" w:sz="4" w:space="0" w:color="auto"/>
        </w:tcBorders>
        <w:shd w:val="clear" w:color="auto" w:fill="BFBFBF" w:themeFill="background1" w:themeFillShade="BF"/>
      </w:tcPr>
    </w:tblStylePr>
    <w:tblStylePr w:type="firstCol">
      <w:rPr>
        <w:b/>
      </w:rPr>
      <w:tblPr/>
      <w:tcPr>
        <w:shd w:val="clear" w:color="auto" w:fill="D9D9D9" w:themeFill="background1" w:themeFillShade="D9"/>
      </w:tcPr>
    </w:tblStylePr>
  </w:style>
  <w:style w:type="table" w:customStyle="1" w:styleId="Standardtabelle">
    <w:name w:val="Standardtabelle"/>
    <w:basedOn w:val="Kaupp1"/>
    <w:uiPriority w:val="99"/>
    <w:rsid w:val="0012558A"/>
    <w:tblPr/>
    <w:tcPr>
      <w:shd w:val="clear" w:color="auto" w:fill="FFFFFF" w:themeFill="background1"/>
    </w:tcPr>
    <w:tblStylePr w:type="firstRow">
      <w:rPr>
        <w:b/>
      </w:rPr>
      <w:tblPr/>
      <w:tcPr>
        <w:tcBorders>
          <w:bottom w:val="double" w:sz="4" w:space="0" w:color="auto"/>
        </w:tcBorders>
        <w:shd w:val="clear" w:color="auto" w:fill="BFBFBF" w:themeFill="background1" w:themeFillShade="BF"/>
      </w:tcPr>
    </w:tblStylePr>
    <w:tblStylePr w:type="firstCol">
      <w:rPr>
        <w:b/>
      </w:rPr>
      <w:tblPr/>
      <w:tcPr>
        <w:shd w:val="clear" w:color="auto" w:fill="D9D9D9" w:themeFill="background1" w:themeFillShade="D9"/>
      </w:tcPr>
    </w:tblStylePr>
  </w:style>
  <w:style w:type="table" w:customStyle="1" w:styleId="Standard2">
    <w:name w:val="Standard2"/>
    <w:basedOn w:val="Kaupp"/>
    <w:uiPriority w:val="99"/>
    <w:rsid w:val="0012558A"/>
    <w:tblPr/>
    <w:tcPr>
      <w:shd w:val="clear" w:color="auto" w:fill="FFFFFF" w:themeFill="background1"/>
    </w:tcPr>
    <w:tblStylePr w:type="firstRow">
      <w:rPr>
        <w:b/>
      </w:rPr>
      <w:tblPr/>
      <w:tcPr>
        <w:tcBorders>
          <w:bottom w:val="double" w:sz="4" w:space="0" w:color="auto"/>
        </w:tcBorders>
        <w:shd w:val="clear" w:color="auto" w:fill="BFBFBF" w:themeFill="background1" w:themeFillShade="BF"/>
      </w:tcPr>
    </w:tblStylePr>
    <w:tblStylePr w:type="firstCol">
      <w:rPr>
        <w:b/>
      </w:rPr>
      <w:tblPr/>
      <w:tcPr>
        <w:shd w:val="clear" w:color="auto" w:fill="D9D9D9" w:themeFill="background1" w:themeFillShade="D9"/>
      </w:tcPr>
    </w:tblStylePr>
  </w:style>
  <w:style w:type="character" w:styleId="Hyperlink">
    <w:name w:val="Hyperlink"/>
    <w:basedOn w:val="Absatz-Standardschriftart"/>
    <w:uiPriority w:val="99"/>
    <w:unhideWhenUsed/>
    <w:rsid w:val="00493318"/>
    <w:rPr>
      <w:color w:val="0563C1" w:themeColor="hyperlink"/>
      <w:u w:val="single"/>
    </w:rPr>
  </w:style>
  <w:style w:type="character" w:customStyle="1" w:styleId="UnresolvedMention">
    <w:name w:val="Unresolved Mention"/>
    <w:basedOn w:val="Absatz-Standardschriftart"/>
    <w:uiPriority w:val="99"/>
    <w:semiHidden/>
    <w:unhideWhenUsed/>
    <w:rsid w:val="00493318"/>
    <w:rPr>
      <w:color w:val="605E5C"/>
      <w:shd w:val="clear" w:color="auto" w:fill="E1DFDD"/>
    </w:rPr>
  </w:style>
  <w:style w:type="character" w:styleId="Platzhaltertext">
    <w:name w:val="Placeholder Text"/>
    <w:basedOn w:val="Absatz-Standardschriftart"/>
    <w:uiPriority w:val="99"/>
    <w:semiHidden/>
    <w:rsid w:val="00E30A22"/>
    <w:rPr>
      <w:color w:val="808080"/>
    </w:rPr>
  </w:style>
  <w:style w:type="character" w:customStyle="1" w:styleId="berschrift2Zchn">
    <w:name w:val="Überschrift 2 Zchn"/>
    <w:basedOn w:val="Absatz-Standardschriftart"/>
    <w:link w:val="berschrift2"/>
    <w:uiPriority w:val="9"/>
    <w:rsid w:val="00683311"/>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683311"/>
    <w:rPr>
      <w:rFonts w:ascii="Times New Roman" w:eastAsia="Times New Roman" w:hAnsi="Times New Roman" w:cs="Times New Roman"/>
      <w:b/>
      <w:bCs/>
      <w:sz w:val="27"/>
      <w:szCs w:val="27"/>
      <w:lang w:eastAsia="de-DE"/>
    </w:rPr>
  </w:style>
  <w:style w:type="character" w:customStyle="1" w:styleId="mw-headline">
    <w:name w:val="mw-headline"/>
    <w:basedOn w:val="Absatz-Standardschriftart"/>
    <w:rsid w:val="00683311"/>
  </w:style>
  <w:style w:type="paragraph" w:styleId="StandardWeb">
    <w:name w:val="Normal (Web)"/>
    <w:basedOn w:val="Standard"/>
    <w:uiPriority w:val="99"/>
    <w:unhideWhenUsed/>
    <w:rsid w:val="00683311"/>
    <w:pPr>
      <w:spacing w:before="100" w:beforeAutospacing="1" w:after="100" w:afterAutospacing="1"/>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773EE7"/>
    <w:pPr>
      <w:tabs>
        <w:tab w:val="center" w:pos="4536"/>
        <w:tab w:val="right" w:pos="9072"/>
      </w:tabs>
    </w:pPr>
  </w:style>
  <w:style w:type="character" w:customStyle="1" w:styleId="KopfzeileZchn">
    <w:name w:val="Kopfzeile Zchn"/>
    <w:basedOn w:val="Absatz-Standardschriftart"/>
    <w:link w:val="Kopfzeile"/>
    <w:uiPriority w:val="99"/>
    <w:rsid w:val="00773EE7"/>
  </w:style>
  <w:style w:type="paragraph" w:styleId="Fuzeile">
    <w:name w:val="footer"/>
    <w:basedOn w:val="Standard"/>
    <w:link w:val="FuzeileZchn"/>
    <w:uiPriority w:val="99"/>
    <w:unhideWhenUsed/>
    <w:rsid w:val="00773EE7"/>
    <w:pPr>
      <w:tabs>
        <w:tab w:val="center" w:pos="4536"/>
        <w:tab w:val="right" w:pos="9072"/>
      </w:tabs>
    </w:pPr>
  </w:style>
  <w:style w:type="character" w:customStyle="1" w:styleId="FuzeileZchn">
    <w:name w:val="Fußzeile Zchn"/>
    <w:basedOn w:val="Absatz-Standardschriftart"/>
    <w:link w:val="Fuzeile"/>
    <w:uiPriority w:val="99"/>
    <w:rsid w:val="00773EE7"/>
  </w:style>
  <w:style w:type="character" w:styleId="BesuchterHyperlink">
    <w:name w:val="FollowedHyperlink"/>
    <w:basedOn w:val="Absatz-Standardschriftart"/>
    <w:uiPriority w:val="99"/>
    <w:semiHidden/>
    <w:unhideWhenUsed/>
    <w:rsid w:val="00631D35"/>
    <w:rPr>
      <w:color w:val="954F72" w:themeColor="followedHyperlink"/>
      <w:u w:val="single"/>
    </w:rPr>
  </w:style>
  <w:style w:type="paragraph" w:styleId="Sprechblasentext">
    <w:name w:val="Balloon Text"/>
    <w:basedOn w:val="Standard"/>
    <w:link w:val="SprechblasentextZchn"/>
    <w:uiPriority w:val="99"/>
    <w:semiHidden/>
    <w:unhideWhenUsed/>
    <w:rsid w:val="00EB56C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B56CB"/>
    <w:rPr>
      <w:rFonts w:ascii="Tahoma" w:hAnsi="Tahoma" w:cs="Tahoma"/>
      <w:sz w:val="16"/>
      <w:szCs w:val="16"/>
    </w:rPr>
  </w:style>
  <w:style w:type="paragraph" w:styleId="Listenabsatz">
    <w:name w:val="List Paragraph"/>
    <w:basedOn w:val="Standard"/>
    <w:uiPriority w:val="34"/>
    <w:qFormat/>
    <w:rsid w:val="00F600A7"/>
    <w:pPr>
      <w:ind w:left="720"/>
      <w:contextualSpacing/>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9559012">
      <w:bodyDiv w:val="1"/>
      <w:marLeft w:val="0"/>
      <w:marRight w:val="0"/>
      <w:marTop w:val="0"/>
      <w:marBottom w:val="0"/>
      <w:divBdr>
        <w:top w:val="none" w:sz="0" w:space="0" w:color="auto"/>
        <w:left w:val="none" w:sz="0" w:space="0" w:color="auto"/>
        <w:bottom w:val="none" w:sz="0" w:space="0" w:color="auto"/>
        <w:right w:val="none" w:sz="0" w:space="0" w:color="auto"/>
      </w:divBdr>
      <w:divsChild>
        <w:div w:id="2070422568">
          <w:marLeft w:val="336"/>
          <w:marRight w:val="0"/>
          <w:marTop w:val="120"/>
          <w:marBottom w:val="312"/>
          <w:divBdr>
            <w:top w:val="none" w:sz="0" w:space="0" w:color="auto"/>
            <w:left w:val="none" w:sz="0" w:space="0" w:color="auto"/>
            <w:bottom w:val="none" w:sz="0" w:space="0" w:color="auto"/>
            <w:right w:val="none" w:sz="0" w:space="0" w:color="auto"/>
          </w:divBdr>
          <w:divsChild>
            <w:div w:id="1300040434">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358044142">
          <w:marLeft w:val="336"/>
          <w:marRight w:val="0"/>
          <w:marTop w:val="120"/>
          <w:marBottom w:val="312"/>
          <w:divBdr>
            <w:top w:val="none" w:sz="0" w:space="0" w:color="auto"/>
            <w:left w:val="none" w:sz="0" w:space="0" w:color="auto"/>
            <w:bottom w:val="none" w:sz="0" w:space="0" w:color="auto"/>
            <w:right w:val="none" w:sz="0" w:space="0" w:color="auto"/>
          </w:divBdr>
          <w:divsChild>
            <w:div w:id="84852525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523204829">
          <w:marLeft w:val="336"/>
          <w:marRight w:val="0"/>
          <w:marTop w:val="120"/>
          <w:marBottom w:val="312"/>
          <w:divBdr>
            <w:top w:val="none" w:sz="0" w:space="0" w:color="auto"/>
            <w:left w:val="none" w:sz="0" w:space="0" w:color="auto"/>
            <w:bottom w:val="none" w:sz="0" w:space="0" w:color="auto"/>
            <w:right w:val="none" w:sz="0" w:space="0" w:color="auto"/>
          </w:divBdr>
          <w:divsChild>
            <w:div w:id="1081413627">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den-wuerttemberg.datenschutz.de/umgang-mit-passwortern"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ido3\Documents\Kepler%20Gymnasium\Schuljahr%202019-2020\Vorlage%20Briefkopf%20Kollegium%20f&#179;r%20Klassen%20mit%20Seitenumbruch.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FC415C68C9A452CB4E9A22EA9FB5062"/>
        <w:category>
          <w:name w:val="Allgemein"/>
          <w:gallery w:val="placeholder"/>
        </w:category>
        <w:types>
          <w:type w:val="bbPlcHdr"/>
        </w:types>
        <w:behaviors>
          <w:behavior w:val="content"/>
        </w:behaviors>
        <w:guid w:val="{4D48A57A-9FFE-4301-9862-55595341943C}"/>
      </w:docPartPr>
      <w:docPartBody>
        <w:p w:rsidR="00D50A40" w:rsidRDefault="00482800">
          <w:pPr>
            <w:pStyle w:val="BFC415C68C9A452CB4E9A22EA9FB5062"/>
          </w:pPr>
          <w:r w:rsidRPr="00434733">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40000013"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800"/>
    <w:rsid w:val="00280022"/>
    <w:rsid w:val="00482800"/>
    <w:rsid w:val="00BD75B6"/>
    <w:rsid w:val="00D50A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BFC415C68C9A452CB4E9A22EA9FB5062">
    <w:name w:val="BFC415C68C9A452CB4E9A22EA9FB506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BFC415C68C9A452CB4E9A22EA9FB5062">
    <w:name w:val="BFC415C68C9A452CB4E9A22EA9FB50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 Briefkopf Kollegium f³r Klassen mit Seitenumbruch</Template>
  <TotalTime>0</TotalTime>
  <Pages>5</Pages>
  <Words>1572</Words>
  <Characters>9910</Characters>
  <Application>Microsoft Office Word</Application>
  <DocSecurity>0</DocSecurity>
  <Lines>82</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Frido3</dc:creator>
  <cp:lastModifiedBy>Frido3</cp:lastModifiedBy>
  <cp:revision>6</cp:revision>
  <cp:lastPrinted>2019-09-10T15:19:00Z</cp:lastPrinted>
  <dcterms:created xsi:type="dcterms:W3CDTF">2021-03-08T19:53:00Z</dcterms:created>
  <dcterms:modified xsi:type="dcterms:W3CDTF">2021-03-08T20:24:00Z</dcterms:modified>
</cp:coreProperties>
</file>